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10C28" w:rsidRDefault="00910C28" w:rsidP="007E60CE">
      <w:pPr>
        <w:spacing w:line="360" w:lineRule="auto"/>
        <w:jc w:val="right"/>
      </w:pPr>
    </w:p>
    <w:p w:rsidR="00760C77" w:rsidRPr="007034B5" w:rsidRDefault="00760C77" w:rsidP="00760C77">
      <w:pPr>
        <w:spacing w:line="360" w:lineRule="auto"/>
        <w:jc w:val="right"/>
        <w:rPr>
          <w:sz w:val="22"/>
          <w:szCs w:val="22"/>
        </w:rPr>
      </w:pPr>
      <w:r w:rsidRPr="007034B5">
        <w:rPr>
          <w:sz w:val="22"/>
          <w:szCs w:val="22"/>
        </w:rPr>
        <w:t xml:space="preserve">Sahuayo, </w:t>
      </w:r>
      <w:proofErr w:type="spellStart"/>
      <w:r w:rsidRPr="007034B5">
        <w:rPr>
          <w:sz w:val="22"/>
          <w:szCs w:val="22"/>
        </w:rPr>
        <w:t>Mich</w:t>
      </w:r>
      <w:proofErr w:type="spellEnd"/>
      <w:r w:rsidRPr="007034B5">
        <w:rPr>
          <w:sz w:val="22"/>
          <w:szCs w:val="22"/>
        </w:rPr>
        <w:t xml:space="preserve">. a  </w:t>
      </w:r>
      <w:sdt>
        <w:sdtPr>
          <w:rPr>
            <w:sz w:val="22"/>
            <w:szCs w:val="22"/>
            <w:highlight w:val="lightGray"/>
          </w:rPr>
          <w:alias w:val="FECHA"/>
          <w:tag w:val="FECHA"/>
          <w:id w:val="-679502412"/>
          <w:placeholder>
            <w:docPart w:val="642AB8D8A9914A9183B0ECF5996C576E"/>
          </w:placeholder>
          <w:showingPlcHdr/>
          <w:date>
            <w:dateFormat w:val="dd/MM/yyyy"/>
            <w:lid w:val="es-MX"/>
            <w:storeMappedDataAs w:val="dateTime"/>
            <w:calendar w:val="gregorian"/>
          </w:date>
        </w:sdtPr>
        <w:sdtEndPr/>
        <w:sdtContent>
          <w:r w:rsidRPr="007034B5">
            <w:rPr>
              <w:rStyle w:val="Textodelmarcadordeposicin"/>
              <w:sz w:val="22"/>
              <w:szCs w:val="22"/>
              <w:highlight w:val="lightGray"/>
            </w:rPr>
            <w:t>Haga clic aquí para escribir una fecha.</w:t>
          </w:r>
        </w:sdtContent>
      </w:sdt>
    </w:p>
    <w:p w:rsidR="00760C77" w:rsidRPr="007034B5" w:rsidRDefault="00760C77" w:rsidP="00760C77">
      <w:pPr>
        <w:ind w:firstLine="708"/>
        <w:jc w:val="right"/>
        <w:rPr>
          <w:sz w:val="22"/>
          <w:szCs w:val="22"/>
        </w:rPr>
      </w:pPr>
      <w:r w:rsidRPr="007034B5">
        <w:rPr>
          <w:sz w:val="22"/>
          <w:szCs w:val="22"/>
        </w:rPr>
        <w:t xml:space="preserve">No. de Oficio </w:t>
      </w:r>
      <w:sdt>
        <w:sdtPr>
          <w:rPr>
            <w:b/>
            <w:sz w:val="22"/>
            <w:szCs w:val="22"/>
          </w:rPr>
          <w:alias w:val="No. Oficio"/>
          <w:tag w:val="No. Oficio"/>
          <w:id w:val="-2045512883"/>
          <w:placeholder>
            <w:docPart w:val="0BB008CE0B134372A8592FF91391C298"/>
          </w:placeholder>
          <w:showingPlcHdr/>
        </w:sdtPr>
        <w:sdtEndPr/>
        <w:sdtContent>
          <w:r w:rsidRPr="007034B5">
            <w:rPr>
              <w:rStyle w:val="Textodelmarcadordeposicin"/>
              <w:color w:val="000000" w:themeColor="text1"/>
              <w:sz w:val="22"/>
              <w:szCs w:val="22"/>
              <w:highlight w:val="lightGray"/>
            </w:rPr>
            <w:t>Haga clic aquí para escribir texto.</w:t>
          </w:r>
        </w:sdtContent>
      </w:sdt>
    </w:p>
    <w:p w:rsidR="00760C77" w:rsidRPr="007034B5" w:rsidRDefault="00760C77" w:rsidP="00760C77">
      <w:pPr>
        <w:ind w:firstLine="708"/>
        <w:jc w:val="right"/>
        <w:rPr>
          <w:sz w:val="22"/>
          <w:szCs w:val="22"/>
        </w:rPr>
      </w:pPr>
      <w:r w:rsidRPr="007034B5">
        <w:rPr>
          <w:b/>
          <w:sz w:val="22"/>
          <w:szCs w:val="22"/>
        </w:rPr>
        <w:t>ASUNTO:</w:t>
      </w:r>
      <w:r w:rsidRPr="007034B5">
        <w:rPr>
          <w:sz w:val="22"/>
          <w:szCs w:val="22"/>
        </w:rPr>
        <w:t xml:space="preserve"> </w:t>
      </w:r>
      <w:bookmarkStart w:id="0" w:name="_GoBack"/>
      <w:r w:rsidRPr="007034B5">
        <w:rPr>
          <w:sz w:val="22"/>
          <w:szCs w:val="22"/>
        </w:rPr>
        <w:t>AUTORIZACIÓN DE PRÓRRO</w:t>
      </w:r>
      <w:bookmarkEnd w:id="0"/>
      <w:r w:rsidRPr="007034B5">
        <w:rPr>
          <w:sz w:val="22"/>
          <w:szCs w:val="22"/>
        </w:rPr>
        <w:t>GA.</w:t>
      </w:r>
    </w:p>
    <w:p w:rsidR="00760C77" w:rsidRPr="007034B5" w:rsidRDefault="00760C77" w:rsidP="00760C77">
      <w:pPr>
        <w:ind w:firstLine="708"/>
        <w:jc w:val="right"/>
        <w:rPr>
          <w:sz w:val="22"/>
          <w:szCs w:val="22"/>
        </w:rPr>
      </w:pPr>
    </w:p>
    <w:p w:rsidR="00760C77" w:rsidRPr="007034B5" w:rsidRDefault="00760C77" w:rsidP="00760C77">
      <w:pPr>
        <w:tabs>
          <w:tab w:val="left" w:pos="7470"/>
        </w:tabs>
        <w:jc w:val="both"/>
        <w:rPr>
          <w:b/>
          <w:sz w:val="22"/>
          <w:szCs w:val="22"/>
        </w:rPr>
      </w:pPr>
    </w:p>
    <w:p w:rsidR="00E71199" w:rsidRDefault="00EA5B90" w:rsidP="007A743B">
      <w:pPr>
        <w:tabs>
          <w:tab w:val="left" w:pos="7470"/>
        </w:tabs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LIC. JAIME MENDOZA MACIAS</w:t>
      </w:r>
    </w:p>
    <w:p w:rsidR="00810AAA" w:rsidRPr="00810AAA" w:rsidRDefault="00810AAA" w:rsidP="007A743B">
      <w:pPr>
        <w:tabs>
          <w:tab w:val="left" w:pos="7470"/>
        </w:tabs>
        <w:jc w:val="both"/>
        <w:rPr>
          <w:b/>
          <w:sz w:val="22"/>
          <w:szCs w:val="22"/>
        </w:rPr>
      </w:pPr>
      <w:r w:rsidRPr="00810AAA">
        <w:rPr>
          <w:b/>
          <w:sz w:val="22"/>
          <w:szCs w:val="22"/>
        </w:rPr>
        <w:t>JEF</w:t>
      </w:r>
      <w:r w:rsidR="00E71199">
        <w:rPr>
          <w:b/>
          <w:sz w:val="22"/>
          <w:szCs w:val="22"/>
        </w:rPr>
        <w:t xml:space="preserve">E </w:t>
      </w:r>
      <w:r w:rsidRPr="00810AAA">
        <w:rPr>
          <w:b/>
          <w:sz w:val="22"/>
          <w:szCs w:val="22"/>
        </w:rPr>
        <w:t xml:space="preserve">DEL DEPARTAMENTO DE SERVICIOS ESCOLARES </w:t>
      </w:r>
    </w:p>
    <w:p w:rsidR="00810AAA" w:rsidRDefault="00810AAA" w:rsidP="007A743B">
      <w:pPr>
        <w:tabs>
          <w:tab w:val="left" w:pos="7470"/>
        </w:tabs>
        <w:jc w:val="both"/>
        <w:rPr>
          <w:b/>
          <w:sz w:val="22"/>
          <w:szCs w:val="22"/>
        </w:rPr>
      </w:pPr>
      <w:r w:rsidRPr="00810AAA">
        <w:rPr>
          <w:b/>
          <w:sz w:val="22"/>
          <w:szCs w:val="22"/>
        </w:rPr>
        <w:t>PRESENTE.</w:t>
      </w:r>
    </w:p>
    <w:p w:rsidR="00810AAA" w:rsidRDefault="00810AAA" w:rsidP="00810AAA">
      <w:pPr>
        <w:tabs>
          <w:tab w:val="left" w:pos="7470"/>
        </w:tabs>
        <w:spacing w:line="360" w:lineRule="auto"/>
        <w:jc w:val="both"/>
        <w:rPr>
          <w:b/>
          <w:sz w:val="22"/>
          <w:szCs w:val="22"/>
        </w:rPr>
      </w:pPr>
    </w:p>
    <w:p w:rsidR="007E60CE" w:rsidRPr="007034B5" w:rsidRDefault="007E60CE" w:rsidP="00810AAA">
      <w:pPr>
        <w:tabs>
          <w:tab w:val="left" w:pos="7470"/>
        </w:tabs>
        <w:spacing w:line="360" w:lineRule="auto"/>
        <w:jc w:val="both"/>
        <w:rPr>
          <w:sz w:val="22"/>
          <w:szCs w:val="22"/>
        </w:rPr>
      </w:pPr>
      <w:r w:rsidRPr="007034B5">
        <w:rPr>
          <w:sz w:val="22"/>
          <w:szCs w:val="22"/>
        </w:rPr>
        <w:tab/>
      </w:r>
    </w:p>
    <w:p w:rsidR="00277004" w:rsidRPr="007034B5" w:rsidRDefault="00176903" w:rsidP="00D96BF4">
      <w:pPr>
        <w:spacing w:line="276" w:lineRule="auto"/>
        <w:jc w:val="both"/>
        <w:rPr>
          <w:sz w:val="22"/>
          <w:szCs w:val="22"/>
        </w:rPr>
      </w:pPr>
      <w:r>
        <w:rPr>
          <w:color w:val="000000" w:themeColor="text1"/>
          <w:sz w:val="22"/>
          <w:szCs w:val="22"/>
        </w:rPr>
        <w:t xml:space="preserve">Por medio </w:t>
      </w:r>
      <w:r w:rsidR="00760C77" w:rsidRPr="007034B5">
        <w:rPr>
          <w:color w:val="000000" w:themeColor="text1"/>
          <w:sz w:val="22"/>
          <w:szCs w:val="22"/>
        </w:rPr>
        <w:t xml:space="preserve">del presente solicito a usted </w:t>
      </w:r>
      <w:r w:rsidR="00760C77" w:rsidRPr="007034B5">
        <w:rPr>
          <w:b/>
          <w:color w:val="000000" w:themeColor="text1"/>
          <w:sz w:val="22"/>
          <w:szCs w:val="22"/>
        </w:rPr>
        <w:t>la reinscripción</w:t>
      </w:r>
      <w:r w:rsidR="00760C77" w:rsidRPr="007034B5">
        <w:rPr>
          <w:color w:val="000000" w:themeColor="text1"/>
          <w:sz w:val="22"/>
          <w:szCs w:val="22"/>
        </w:rPr>
        <w:t xml:space="preserve"> del (de la) </w:t>
      </w:r>
      <w:r w:rsidR="00760C77" w:rsidRPr="007034B5">
        <w:rPr>
          <w:b/>
          <w:color w:val="000000" w:themeColor="text1"/>
          <w:sz w:val="22"/>
          <w:szCs w:val="22"/>
        </w:rPr>
        <w:t xml:space="preserve">C. </w:t>
      </w:r>
      <w:sdt>
        <w:sdtPr>
          <w:rPr>
            <w:color w:val="000000" w:themeColor="text1"/>
            <w:sz w:val="22"/>
            <w:szCs w:val="22"/>
            <w:highlight w:val="lightGray"/>
          </w:rPr>
          <w:alias w:val="NOMBRE ALUMNO"/>
          <w:tag w:val="NOMBRE ALUMNO"/>
          <w:id w:val="1627735537"/>
          <w:placeholder>
            <w:docPart w:val="A309B14A154B46DEBDAD64B5092AB3F0"/>
          </w:placeholder>
        </w:sdtPr>
        <w:sdtEndPr/>
        <w:sdtContent>
          <w:r w:rsidR="00760C77" w:rsidRPr="007034B5">
            <w:rPr>
              <w:color w:val="000000" w:themeColor="text1"/>
              <w:sz w:val="22"/>
              <w:szCs w:val="22"/>
              <w:highlight w:val="lightGray"/>
            </w:rPr>
            <w:t>Nombre del estudiante</w:t>
          </w:r>
        </w:sdtContent>
      </w:sdt>
      <w:r w:rsidR="00760C77" w:rsidRPr="007034B5">
        <w:rPr>
          <w:b/>
          <w:color w:val="000000" w:themeColor="text1"/>
          <w:sz w:val="22"/>
          <w:szCs w:val="22"/>
        </w:rPr>
        <w:t xml:space="preserve">  </w:t>
      </w:r>
      <w:r>
        <w:rPr>
          <w:color w:val="000000" w:themeColor="text1"/>
          <w:sz w:val="22"/>
          <w:szCs w:val="22"/>
        </w:rPr>
        <w:t>con número</w:t>
      </w:r>
      <w:r w:rsidR="003D6BDC">
        <w:rPr>
          <w:color w:val="000000" w:themeColor="text1"/>
          <w:sz w:val="22"/>
          <w:szCs w:val="22"/>
        </w:rPr>
        <w:t xml:space="preserve"> de</w:t>
      </w:r>
      <w:r w:rsidR="00760C77" w:rsidRPr="007034B5">
        <w:rPr>
          <w:b/>
          <w:color w:val="000000" w:themeColor="text1"/>
          <w:sz w:val="22"/>
          <w:szCs w:val="22"/>
        </w:rPr>
        <w:t xml:space="preserve"> </w:t>
      </w:r>
      <w:sdt>
        <w:sdtPr>
          <w:rPr>
            <w:color w:val="000000" w:themeColor="text1"/>
            <w:sz w:val="22"/>
            <w:szCs w:val="22"/>
            <w:highlight w:val="lightGray"/>
          </w:rPr>
          <w:alias w:val="MATRÍCULA"/>
          <w:tag w:val="MATRÍCULA"/>
          <w:id w:val="-565413269"/>
          <w:placeholder>
            <w:docPart w:val="B17625DD8F754B20B91E2990CEDCEF2A"/>
          </w:placeholder>
        </w:sdtPr>
        <w:sdtEndPr/>
        <w:sdtContent>
          <w:r w:rsidR="00760C77" w:rsidRPr="007034B5">
            <w:rPr>
              <w:color w:val="000000" w:themeColor="text1"/>
              <w:sz w:val="22"/>
              <w:szCs w:val="22"/>
              <w:highlight w:val="lightGray"/>
            </w:rPr>
            <w:t>Matrícula</w:t>
          </w:r>
        </w:sdtContent>
      </w:sdt>
      <w:r w:rsidR="00760C77" w:rsidRPr="007034B5">
        <w:rPr>
          <w:color w:val="000000" w:themeColor="text1"/>
          <w:sz w:val="22"/>
          <w:szCs w:val="22"/>
        </w:rPr>
        <w:t xml:space="preserve"> </w:t>
      </w:r>
      <w:r w:rsidR="007034B5" w:rsidRPr="007034B5">
        <w:rPr>
          <w:color w:val="000000" w:themeColor="text1"/>
          <w:sz w:val="22"/>
          <w:szCs w:val="22"/>
        </w:rPr>
        <w:t>en</w:t>
      </w:r>
      <w:r w:rsidR="00760C77" w:rsidRPr="007034B5">
        <w:rPr>
          <w:color w:val="000000" w:themeColor="text1"/>
          <w:sz w:val="22"/>
          <w:szCs w:val="22"/>
        </w:rPr>
        <w:t xml:space="preserve"> la trayectoria de </w:t>
      </w:r>
      <w:sdt>
        <w:sdtPr>
          <w:rPr>
            <w:color w:val="000000" w:themeColor="text1"/>
            <w:sz w:val="22"/>
            <w:szCs w:val="22"/>
            <w:highlight w:val="lightGray"/>
          </w:rPr>
          <w:alias w:val="TRAYECTORIA"/>
          <w:tag w:val="TRAYECTORIA"/>
          <w:id w:val="-1584131298"/>
          <w:placeholder>
            <w:docPart w:val="52CB0808C44544E280D53E5010B0FA99"/>
          </w:placeholder>
          <w:showingPlcHdr/>
          <w:comboBox>
            <w:listItem w:displayText="Ing. en Energía" w:value="Ing. en Energía"/>
            <w:listItem w:displayText="Ing. en Nanotecnología" w:value="Ing. en Nanotecnología"/>
            <w:listItem w:displayText="Lic. en Estudios Multiculturales" w:value="Lic. en Estudios Multiculturales"/>
            <w:listItem w:displayText="Lic. en Gestión Urbana y Rural" w:value="Lic. en Gestión Urbana y Rural"/>
            <w:listItem w:displayText="Lic. en Gobernabilidad y Nueva Ciudadanía" w:value="Lic. en Gobernabilidad y Nueva Ciudadanía"/>
            <w:listItem w:displayText="Lic. en Innovación Educativa" w:value="Lic. en Innovación Educativa"/>
            <w:listItem w:displayText="Lic. en Genómica Alimentaria" w:value="Lic. en Genómica Alimentaria"/>
            <w:listItem w:displayText="Lic. en Gestión y Administración Pública" w:value="Lic. en Gestión y Administración Pública"/>
          </w:comboBox>
        </w:sdtPr>
        <w:sdtEndPr/>
        <w:sdtContent>
          <w:r w:rsidR="00760C77" w:rsidRPr="007034B5">
            <w:rPr>
              <w:rStyle w:val="Textodelmarcadordeposicin"/>
              <w:color w:val="000000" w:themeColor="text1"/>
              <w:sz w:val="22"/>
              <w:szCs w:val="22"/>
              <w:highlight w:val="lightGray"/>
            </w:rPr>
            <w:t>Elija un elemento.</w:t>
          </w:r>
        </w:sdtContent>
      </w:sdt>
      <w:r w:rsidR="007034B5" w:rsidRPr="007034B5">
        <w:rPr>
          <w:color w:val="000000" w:themeColor="text1"/>
          <w:sz w:val="22"/>
          <w:szCs w:val="22"/>
        </w:rPr>
        <w:t xml:space="preserve">, </w:t>
      </w:r>
      <w:r w:rsidR="00C34431" w:rsidRPr="007034B5">
        <w:rPr>
          <w:sz w:val="22"/>
          <w:szCs w:val="22"/>
        </w:rPr>
        <w:t xml:space="preserve">ya que solicitó una prórroga </w:t>
      </w:r>
      <w:r w:rsidR="007034B5" w:rsidRPr="007034B5">
        <w:rPr>
          <w:sz w:val="22"/>
          <w:szCs w:val="22"/>
        </w:rPr>
        <w:t xml:space="preserve">para concluir </w:t>
      </w:r>
      <w:r>
        <w:rPr>
          <w:sz w:val="22"/>
          <w:szCs w:val="22"/>
        </w:rPr>
        <w:t>su</w:t>
      </w:r>
      <w:r w:rsidR="007034B5" w:rsidRPr="007034B5">
        <w:rPr>
          <w:sz w:val="22"/>
          <w:szCs w:val="22"/>
        </w:rPr>
        <w:t xml:space="preserve"> </w:t>
      </w:r>
      <w:r w:rsidR="00C34431" w:rsidRPr="007034B5">
        <w:rPr>
          <w:sz w:val="22"/>
          <w:szCs w:val="22"/>
        </w:rPr>
        <w:t>plan de estudios</w:t>
      </w:r>
      <w:r w:rsidR="00277004" w:rsidRPr="007034B5">
        <w:rPr>
          <w:sz w:val="22"/>
          <w:szCs w:val="22"/>
        </w:rPr>
        <w:t xml:space="preserve"> de conformidad al Artículo 35 del Reglamento Escolar, dicha prórroga se otorgará a partir del </w:t>
      </w:r>
      <w:sdt>
        <w:sdtPr>
          <w:rPr>
            <w:sz w:val="22"/>
            <w:szCs w:val="22"/>
          </w:rPr>
          <w:id w:val="265749981"/>
          <w:placeholder>
            <w:docPart w:val="CF1DCA0D881B4CB29996E9BF67D74F07"/>
          </w:placeholder>
          <w:showingPlcHdr/>
          <w:date>
            <w:dateFormat w:val="dd/MM/yyyy"/>
            <w:lid w:val="es-MX"/>
            <w:storeMappedDataAs w:val="dateTime"/>
            <w:calendar w:val="gregorian"/>
          </w:date>
        </w:sdtPr>
        <w:sdtEndPr/>
        <w:sdtContent>
          <w:r w:rsidR="00277004" w:rsidRPr="007034B5">
            <w:rPr>
              <w:rStyle w:val="Textodelmarcadordeposicin"/>
              <w:sz w:val="22"/>
              <w:szCs w:val="22"/>
            </w:rPr>
            <w:t>Haga clic aquí para escribir una fecha.</w:t>
          </w:r>
        </w:sdtContent>
      </w:sdt>
      <w:r w:rsidR="00277004" w:rsidRPr="007034B5">
        <w:rPr>
          <w:sz w:val="22"/>
          <w:szCs w:val="22"/>
        </w:rPr>
        <w:t xml:space="preserve"> y hasta </w:t>
      </w:r>
      <w:proofErr w:type="spellStart"/>
      <w:r w:rsidR="00277004" w:rsidRPr="007034B5">
        <w:rPr>
          <w:sz w:val="22"/>
          <w:szCs w:val="22"/>
        </w:rPr>
        <w:t>el</w:t>
      </w:r>
      <w:proofErr w:type="spellEnd"/>
      <w:r w:rsidR="00277004" w:rsidRPr="007034B5">
        <w:rPr>
          <w:sz w:val="22"/>
          <w:szCs w:val="22"/>
        </w:rPr>
        <w:t xml:space="preserve"> </w:t>
      </w:r>
      <w:sdt>
        <w:sdtPr>
          <w:rPr>
            <w:sz w:val="22"/>
            <w:szCs w:val="22"/>
          </w:rPr>
          <w:id w:val="-35971337"/>
          <w:placeholder>
            <w:docPart w:val="CF1DCA0D881B4CB29996E9BF67D74F07"/>
          </w:placeholder>
          <w:showingPlcHdr/>
          <w:date>
            <w:dateFormat w:val="dd/MM/yyyy"/>
            <w:lid w:val="es-MX"/>
            <w:storeMappedDataAs w:val="dateTime"/>
            <w:calendar w:val="gregorian"/>
          </w:date>
        </w:sdtPr>
        <w:sdtEndPr/>
        <w:sdtContent>
          <w:r w:rsidR="00277004" w:rsidRPr="007034B5">
            <w:rPr>
              <w:rStyle w:val="Textodelmarcadordeposicin"/>
              <w:sz w:val="22"/>
              <w:szCs w:val="22"/>
            </w:rPr>
            <w:t>Haga clic aquí para escribir una fecha.</w:t>
          </w:r>
        </w:sdtContent>
      </w:sdt>
      <w:r w:rsidR="007034B5">
        <w:rPr>
          <w:sz w:val="22"/>
          <w:szCs w:val="22"/>
        </w:rPr>
        <w:t>.</w:t>
      </w:r>
      <w:r w:rsidR="00140C6C" w:rsidRPr="007034B5">
        <w:rPr>
          <w:sz w:val="22"/>
          <w:szCs w:val="22"/>
        </w:rPr>
        <w:t xml:space="preserve"> </w:t>
      </w:r>
      <w:r w:rsidR="00277004" w:rsidRPr="007034B5">
        <w:rPr>
          <w:sz w:val="22"/>
          <w:szCs w:val="22"/>
        </w:rPr>
        <w:t>En caso de no conc</w:t>
      </w:r>
      <w:r w:rsidR="00140C6C" w:rsidRPr="007034B5">
        <w:rPr>
          <w:sz w:val="22"/>
          <w:szCs w:val="22"/>
        </w:rPr>
        <w:t xml:space="preserve">luir sus créditos en el periodo </w:t>
      </w:r>
      <w:r w:rsidR="007034B5" w:rsidRPr="007034B5">
        <w:rPr>
          <w:sz w:val="22"/>
          <w:szCs w:val="22"/>
        </w:rPr>
        <w:t xml:space="preserve">indicado </w:t>
      </w:r>
      <w:r w:rsidR="00277004" w:rsidRPr="007034B5">
        <w:rPr>
          <w:sz w:val="22"/>
          <w:szCs w:val="22"/>
        </w:rPr>
        <w:t xml:space="preserve">se determinará la baja definitiva </w:t>
      </w:r>
      <w:r w:rsidR="007034B5" w:rsidRPr="007034B5">
        <w:rPr>
          <w:sz w:val="22"/>
          <w:szCs w:val="22"/>
        </w:rPr>
        <w:t>del estudiante en la trayectoria</w:t>
      </w:r>
      <w:r w:rsidR="00140C6C" w:rsidRPr="007034B5">
        <w:rPr>
          <w:sz w:val="22"/>
          <w:szCs w:val="22"/>
        </w:rPr>
        <w:t>.</w:t>
      </w:r>
    </w:p>
    <w:p w:rsidR="00EE6104" w:rsidRPr="007034B5" w:rsidRDefault="00EE6104" w:rsidP="007E60CE">
      <w:pPr>
        <w:spacing w:line="276" w:lineRule="auto"/>
        <w:jc w:val="both"/>
        <w:rPr>
          <w:sz w:val="22"/>
          <w:szCs w:val="22"/>
        </w:rPr>
      </w:pPr>
    </w:p>
    <w:p w:rsidR="007034B5" w:rsidRPr="007034B5" w:rsidRDefault="007034B5" w:rsidP="007034B5">
      <w:pPr>
        <w:spacing w:line="276" w:lineRule="auto"/>
        <w:jc w:val="both"/>
        <w:rPr>
          <w:color w:val="000000" w:themeColor="text1"/>
          <w:sz w:val="22"/>
          <w:szCs w:val="22"/>
        </w:rPr>
      </w:pPr>
      <w:r w:rsidRPr="007034B5">
        <w:rPr>
          <w:color w:val="000000" w:themeColor="text1"/>
          <w:sz w:val="22"/>
          <w:szCs w:val="22"/>
        </w:rPr>
        <w:t>Para dar seguimiento al desempeño académico del estudiante se le asignó al (</w:t>
      </w:r>
      <w:proofErr w:type="spellStart"/>
      <w:r w:rsidRPr="007034B5">
        <w:rPr>
          <w:color w:val="000000" w:themeColor="text1"/>
          <w:sz w:val="22"/>
          <w:szCs w:val="22"/>
        </w:rPr>
        <w:t>a la</w:t>
      </w:r>
      <w:proofErr w:type="spellEnd"/>
      <w:r w:rsidRPr="007034B5">
        <w:rPr>
          <w:color w:val="000000" w:themeColor="text1"/>
          <w:sz w:val="22"/>
          <w:szCs w:val="22"/>
        </w:rPr>
        <w:t xml:space="preserve">) </w:t>
      </w:r>
      <w:sdt>
        <w:sdtPr>
          <w:rPr>
            <w:color w:val="000000" w:themeColor="text1"/>
            <w:sz w:val="22"/>
            <w:szCs w:val="22"/>
            <w:highlight w:val="lightGray"/>
          </w:rPr>
          <w:alias w:val="TUTOR"/>
          <w:tag w:val="TUTOR"/>
          <w:id w:val="-1454246431"/>
          <w:placeholder>
            <w:docPart w:val="31A9EACE8E754D83A4A69596B778B635"/>
          </w:placeholder>
          <w:text/>
        </w:sdtPr>
        <w:sdtEndPr/>
        <w:sdtContent>
          <w:r w:rsidRPr="007034B5">
            <w:rPr>
              <w:color w:val="000000" w:themeColor="text1"/>
              <w:sz w:val="22"/>
              <w:szCs w:val="22"/>
              <w:highlight w:val="lightGray"/>
            </w:rPr>
            <w:t>Maestro que fungirá como tutor</w:t>
          </w:r>
        </w:sdtContent>
      </w:sdt>
      <w:r w:rsidRPr="007034B5">
        <w:rPr>
          <w:color w:val="000000" w:themeColor="text1"/>
          <w:sz w:val="22"/>
          <w:szCs w:val="22"/>
        </w:rPr>
        <w:t xml:space="preserve"> quien fungirá c</w:t>
      </w:r>
      <w:r w:rsidR="00176903">
        <w:rPr>
          <w:color w:val="000000" w:themeColor="text1"/>
          <w:sz w:val="22"/>
          <w:szCs w:val="22"/>
        </w:rPr>
        <w:t>omo su tutor y estará apoyándole</w:t>
      </w:r>
      <w:r w:rsidRPr="007034B5">
        <w:rPr>
          <w:color w:val="000000" w:themeColor="text1"/>
          <w:sz w:val="22"/>
          <w:szCs w:val="22"/>
        </w:rPr>
        <w:t xml:space="preserve"> durante el ciclo escolar en que está condicionado.</w:t>
      </w:r>
    </w:p>
    <w:p w:rsidR="007034B5" w:rsidRPr="007034B5" w:rsidRDefault="007034B5" w:rsidP="007034B5">
      <w:pPr>
        <w:spacing w:line="276" w:lineRule="auto"/>
        <w:jc w:val="both"/>
        <w:rPr>
          <w:sz w:val="22"/>
          <w:szCs w:val="22"/>
        </w:rPr>
      </w:pPr>
    </w:p>
    <w:p w:rsidR="007034B5" w:rsidRPr="007034B5" w:rsidRDefault="007034B5" w:rsidP="007034B5">
      <w:pPr>
        <w:spacing w:line="276" w:lineRule="auto"/>
        <w:jc w:val="both"/>
        <w:rPr>
          <w:sz w:val="22"/>
          <w:szCs w:val="22"/>
        </w:rPr>
      </w:pPr>
      <w:r w:rsidRPr="007034B5">
        <w:rPr>
          <w:sz w:val="22"/>
          <w:szCs w:val="22"/>
        </w:rPr>
        <w:t>Sin otro particular por el momento, aprovecho la ocasión para saludarle cordialmente.</w:t>
      </w:r>
    </w:p>
    <w:p w:rsidR="007034B5" w:rsidRPr="007034B5" w:rsidRDefault="007034B5" w:rsidP="007034B5">
      <w:pPr>
        <w:spacing w:line="360" w:lineRule="auto"/>
        <w:jc w:val="both"/>
        <w:rPr>
          <w:sz w:val="22"/>
          <w:szCs w:val="22"/>
        </w:rPr>
      </w:pPr>
    </w:p>
    <w:p w:rsidR="007034B5" w:rsidRPr="007034B5" w:rsidRDefault="007034B5" w:rsidP="007034B5">
      <w:pPr>
        <w:jc w:val="center"/>
        <w:rPr>
          <w:b/>
          <w:sz w:val="22"/>
          <w:szCs w:val="22"/>
        </w:rPr>
      </w:pPr>
      <w:r w:rsidRPr="007034B5">
        <w:rPr>
          <w:b/>
          <w:sz w:val="22"/>
          <w:szCs w:val="22"/>
        </w:rPr>
        <w:t>A T E N T A M E N T E</w:t>
      </w:r>
    </w:p>
    <w:p w:rsidR="007034B5" w:rsidRPr="007034B5" w:rsidRDefault="007034B5" w:rsidP="007034B5">
      <w:pPr>
        <w:jc w:val="center"/>
        <w:rPr>
          <w:b/>
          <w:sz w:val="22"/>
          <w:szCs w:val="22"/>
        </w:rPr>
      </w:pPr>
    </w:p>
    <w:p w:rsidR="007034B5" w:rsidRPr="007034B5" w:rsidRDefault="007034B5" w:rsidP="007034B5">
      <w:pPr>
        <w:jc w:val="center"/>
        <w:rPr>
          <w:b/>
          <w:sz w:val="22"/>
          <w:szCs w:val="22"/>
        </w:rPr>
      </w:pPr>
    </w:p>
    <w:tbl>
      <w:tblPr>
        <w:tblStyle w:val="Tablaconcuadrcula"/>
        <w:tblW w:w="10632" w:type="dxa"/>
        <w:tblInd w:w="-85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45"/>
        <w:gridCol w:w="3543"/>
        <w:gridCol w:w="3544"/>
      </w:tblGrid>
      <w:tr w:rsidR="004114D6" w:rsidRPr="00B535BF" w:rsidTr="005609C7">
        <w:tc>
          <w:tcPr>
            <w:tcW w:w="3545" w:type="dxa"/>
          </w:tcPr>
          <w:p w:rsidR="004114D6" w:rsidRPr="00B535BF" w:rsidRDefault="004114D6" w:rsidP="005609C7">
            <w:pPr>
              <w:jc w:val="center"/>
              <w:rPr>
                <w:b/>
                <w:sz w:val="22"/>
                <w:szCs w:val="22"/>
              </w:rPr>
            </w:pPr>
          </w:p>
          <w:p w:rsidR="004114D6" w:rsidRPr="00B535BF" w:rsidRDefault="004114D6" w:rsidP="005609C7">
            <w:pPr>
              <w:jc w:val="center"/>
              <w:rPr>
                <w:b/>
                <w:sz w:val="22"/>
                <w:szCs w:val="22"/>
              </w:rPr>
            </w:pPr>
          </w:p>
          <w:p w:rsidR="004114D6" w:rsidRPr="00B535BF" w:rsidRDefault="004114D6" w:rsidP="005609C7">
            <w:pPr>
              <w:jc w:val="center"/>
              <w:rPr>
                <w:b/>
                <w:sz w:val="22"/>
                <w:szCs w:val="22"/>
              </w:rPr>
            </w:pPr>
          </w:p>
          <w:p w:rsidR="004114D6" w:rsidRPr="00B535BF" w:rsidRDefault="004114D6" w:rsidP="005609C7">
            <w:pPr>
              <w:jc w:val="center"/>
              <w:rPr>
                <w:b/>
                <w:sz w:val="22"/>
                <w:szCs w:val="22"/>
              </w:rPr>
            </w:pPr>
            <w:r w:rsidRPr="00B535BF">
              <w:rPr>
                <w:b/>
                <w:sz w:val="22"/>
                <w:szCs w:val="22"/>
              </w:rPr>
              <w:t>_______________________</w:t>
            </w:r>
          </w:p>
        </w:tc>
        <w:tc>
          <w:tcPr>
            <w:tcW w:w="3543" w:type="dxa"/>
          </w:tcPr>
          <w:p w:rsidR="004114D6" w:rsidRPr="00B535BF" w:rsidRDefault="004114D6" w:rsidP="005609C7">
            <w:pPr>
              <w:jc w:val="center"/>
              <w:rPr>
                <w:b/>
                <w:sz w:val="22"/>
                <w:szCs w:val="22"/>
              </w:rPr>
            </w:pPr>
          </w:p>
          <w:p w:rsidR="004114D6" w:rsidRPr="00B535BF" w:rsidRDefault="004114D6" w:rsidP="005609C7">
            <w:pPr>
              <w:jc w:val="center"/>
              <w:rPr>
                <w:b/>
                <w:sz w:val="22"/>
                <w:szCs w:val="22"/>
              </w:rPr>
            </w:pPr>
          </w:p>
          <w:p w:rsidR="004114D6" w:rsidRPr="00B535BF" w:rsidRDefault="004114D6" w:rsidP="005609C7">
            <w:pPr>
              <w:jc w:val="center"/>
              <w:rPr>
                <w:b/>
                <w:sz w:val="22"/>
                <w:szCs w:val="22"/>
              </w:rPr>
            </w:pPr>
          </w:p>
          <w:p w:rsidR="004114D6" w:rsidRPr="00B535BF" w:rsidRDefault="004114D6" w:rsidP="005609C7">
            <w:pPr>
              <w:jc w:val="center"/>
              <w:rPr>
                <w:b/>
                <w:sz w:val="22"/>
                <w:szCs w:val="22"/>
              </w:rPr>
            </w:pPr>
            <w:r w:rsidRPr="00B535BF">
              <w:rPr>
                <w:b/>
                <w:sz w:val="22"/>
                <w:szCs w:val="22"/>
              </w:rPr>
              <w:t>_________________________</w:t>
            </w:r>
          </w:p>
        </w:tc>
        <w:tc>
          <w:tcPr>
            <w:tcW w:w="3544" w:type="dxa"/>
          </w:tcPr>
          <w:p w:rsidR="004114D6" w:rsidRDefault="004114D6" w:rsidP="005609C7">
            <w:pPr>
              <w:jc w:val="center"/>
              <w:rPr>
                <w:b/>
                <w:sz w:val="22"/>
                <w:szCs w:val="22"/>
              </w:rPr>
            </w:pPr>
          </w:p>
          <w:p w:rsidR="004114D6" w:rsidRDefault="004114D6" w:rsidP="005609C7">
            <w:pPr>
              <w:jc w:val="center"/>
              <w:rPr>
                <w:b/>
                <w:sz w:val="22"/>
                <w:szCs w:val="22"/>
              </w:rPr>
            </w:pPr>
          </w:p>
          <w:p w:rsidR="004114D6" w:rsidRPr="00B535BF" w:rsidRDefault="004114D6" w:rsidP="005609C7">
            <w:pPr>
              <w:jc w:val="center"/>
              <w:rPr>
                <w:b/>
                <w:sz w:val="22"/>
                <w:szCs w:val="22"/>
              </w:rPr>
            </w:pPr>
          </w:p>
          <w:p w:rsidR="004114D6" w:rsidRPr="00F34443" w:rsidRDefault="004114D6" w:rsidP="005609C7">
            <w:pPr>
              <w:tabs>
                <w:tab w:val="center" w:pos="2001"/>
                <w:tab w:val="right" w:pos="4003"/>
              </w:tabs>
              <w:jc w:val="center"/>
            </w:pPr>
            <w:r w:rsidRPr="00B535BF">
              <w:rPr>
                <w:b/>
                <w:sz w:val="22"/>
                <w:szCs w:val="22"/>
              </w:rPr>
              <w:t>_________________________</w:t>
            </w:r>
          </w:p>
        </w:tc>
      </w:tr>
      <w:tr w:rsidR="004114D6" w:rsidRPr="00B535BF" w:rsidTr="005609C7">
        <w:tc>
          <w:tcPr>
            <w:tcW w:w="3545" w:type="dxa"/>
          </w:tcPr>
          <w:sdt>
            <w:sdtPr>
              <w:rPr>
                <w:color w:val="auto"/>
                <w:sz w:val="22"/>
                <w:szCs w:val="22"/>
              </w:rPr>
              <w:alias w:val="Nombre del estudiante"/>
              <w:tag w:val="Nombre del estudiante"/>
              <w:id w:val="-985000832"/>
              <w:placeholder>
                <w:docPart w:val="D891CF833BB446BABC56939F1657DC7D"/>
              </w:placeholder>
              <w:showingPlcHdr/>
              <w:text/>
            </w:sdtPr>
            <w:sdtEndPr/>
            <w:sdtContent>
              <w:p w:rsidR="004114D6" w:rsidRPr="00B535BF" w:rsidRDefault="004114D6" w:rsidP="005609C7">
                <w:pPr>
                  <w:jc w:val="center"/>
                  <w:rPr>
                    <w:color w:val="auto"/>
                    <w:sz w:val="22"/>
                    <w:szCs w:val="22"/>
                  </w:rPr>
                </w:pPr>
                <w:r w:rsidRPr="00B535BF">
                  <w:rPr>
                    <w:rStyle w:val="Textodelmarcadordeposicin"/>
                    <w:sz w:val="22"/>
                    <w:szCs w:val="22"/>
                  </w:rPr>
                  <w:t>Haga clic aquí para escribir texto.</w:t>
                </w:r>
              </w:p>
            </w:sdtContent>
          </w:sdt>
          <w:p w:rsidR="004114D6" w:rsidRPr="00B535BF" w:rsidRDefault="004114D6" w:rsidP="005609C7">
            <w:pPr>
              <w:jc w:val="center"/>
              <w:rPr>
                <w:b/>
                <w:sz w:val="22"/>
                <w:szCs w:val="22"/>
              </w:rPr>
            </w:pPr>
            <w:r w:rsidRPr="00B535BF">
              <w:rPr>
                <w:color w:val="auto"/>
                <w:sz w:val="22"/>
                <w:szCs w:val="22"/>
              </w:rPr>
              <w:t xml:space="preserve">Estudiante, firma de conformidad. </w:t>
            </w:r>
          </w:p>
        </w:tc>
        <w:tc>
          <w:tcPr>
            <w:tcW w:w="3543" w:type="dxa"/>
          </w:tcPr>
          <w:p w:rsidR="004114D6" w:rsidRPr="00B535BF" w:rsidRDefault="00953CFA" w:rsidP="005609C7">
            <w:pPr>
              <w:jc w:val="center"/>
              <w:rPr>
                <w:color w:val="auto"/>
                <w:sz w:val="22"/>
                <w:szCs w:val="22"/>
              </w:rPr>
            </w:pPr>
            <w:sdt>
              <w:sdtPr>
                <w:rPr>
                  <w:color w:val="000000" w:themeColor="text1"/>
                  <w:sz w:val="22"/>
                  <w:szCs w:val="22"/>
                  <w:highlight w:val="lightGray"/>
                </w:rPr>
                <w:alias w:val="TUTOR"/>
                <w:tag w:val="TUTOR"/>
                <w:id w:val="-1121608936"/>
                <w:placeholder>
                  <w:docPart w:val="B12B7D7AB09143028913EC36F8189C12"/>
                </w:placeholder>
                <w:text/>
              </w:sdtPr>
              <w:sdtEndPr/>
              <w:sdtContent>
                <w:r w:rsidR="004114D6" w:rsidRPr="00B535BF">
                  <w:rPr>
                    <w:color w:val="000000" w:themeColor="text1"/>
                    <w:sz w:val="22"/>
                    <w:szCs w:val="22"/>
                    <w:highlight w:val="lightGray"/>
                  </w:rPr>
                  <w:t>Maestro tutor</w:t>
                </w:r>
              </w:sdtContent>
            </w:sdt>
          </w:p>
          <w:p w:rsidR="004114D6" w:rsidRPr="00B535BF" w:rsidRDefault="004114D6" w:rsidP="005609C7">
            <w:pPr>
              <w:jc w:val="center"/>
              <w:rPr>
                <w:b/>
                <w:sz w:val="22"/>
                <w:szCs w:val="22"/>
              </w:rPr>
            </w:pPr>
            <w:r>
              <w:rPr>
                <w:color w:val="auto"/>
                <w:sz w:val="22"/>
                <w:szCs w:val="22"/>
              </w:rPr>
              <w:t>Tutor</w:t>
            </w:r>
            <w:r w:rsidRPr="00B535BF">
              <w:rPr>
                <w:color w:val="auto"/>
                <w:sz w:val="22"/>
                <w:szCs w:val="22"/>
              </w:rPr>
              <w:t xml:space="preserve">. </w:t>
            </w:r>
          </w:p>
        </w:tc>
        <w:tc>
          <w:tcPr>
            <w:tcW w:w="3544" w:type="dxa"/>
          </w:tcPr>
          <w:p w:rsidR="004114D6" w:rsidRDefault="00953CFA" w:rsidP="005609C7">
            <w:pPr>
              <w:jc w:val="center"/>
            </w:pPr>
            <w:sdt>
              <w:sdtPr>
                <w:rPr>
                  <w:b/>
                  <w:sz w:val="22"/>
                  <w:szCs w:val="22"/>
                </w:rPr>
                <w:alias w:val="NOMBRE COORDINADOR"/>
                <w:tag w:val="NOMBRE COORDINADOR"/>
                <w:id w:val="895081633"/>
                <w:placeholder>
                  <w:docPart w:val="D036C9897FD2431DB0CA6C0303E9335C"/>
                </w:placeholder>
                <w:showingPlcHdr/>
              </w:sdtPr>
              <w:sdtEndPr/>
              <w:sdtContent>
                <w:r w:rsidR="004114D6" w:rsidRPr="00F34443">
                  <w:rPr>
                    <w:rStyle w:val="Textodelmarcadordeposicin"/>
                    <w:color w:val="000000" w:themeColor="text1"/>
                    <w:sz w:val="22"/>
                    <w:szCs w:val="22"/>
                    <w:highlight w:val="lightGray"/>
                  </w:rPr>
                  <w:t>Haga clic aquí para escribir texto.</w:t>
                </w:r>
              </w:sdtContent>
            </w:sdt>
            <w:r w:rsidR="004114D6" w:rsidRPr="00F34443">
              <w:rPr>
                <w:color w:val="auto"/>
                <w:sz w:val="22"/>
                <w:szCs w:val="22"/>
              </w:rPr>
              <w:t xml:space="preserve"> Coordinador de  </w:t>
            </w:r>
            <w:sdt>
              <w:sdtPr>
                <w:rPr>
                  <w:sz w:val="22"/>
                  <w:szCs w:val="22"/>
                </w:rPr>
                <w:alias w:val="Trayectoria actual"/>
                <w:tag w:val="Trayectoria actual"/>
                <w:id w:val="-844638331"/>
                <w:placeholder>
                  <w:docPart w:val="8BBAA8E4032F473D9047605C4AD6AEB2"/>
                </w:placeholder>
                <w:comboBox>
                  <w:listItem w:displayText="Elija la trayectoria" w:value="Elija la trayectoria"/>
                  <w:listItem w:displayText="Ing. en Energía" w:value="Ing. en Energía"/>
                  <w:listItem w:displayText="Ing. en Nanotecnología" w:value="Ing. en Nanotecnología"/>
                  <w:listItem w:displayText="Lic. en Estudios Multiculturales" w:value="Lic. en Estudios Multiculturales"/>
                  <w:listItem w:displayText="Lic. en Gestión Urbana y Rural" w:value="Lic. en Gestión Urbana y Rural"/>
                  <w:listItem w:displayText="Lic. en Gobernabilidad y Nueva Ciudadanía" w:value="Lic. en Gobernabilidad y Nueva Ciudadanía"/>
                  <w:listItem w:displayText="Lic. en Innovación Educativa" w:value="Lic. en Innovación Educativa"/>
                  <w:listItem w:displayText="Lic. en Genómica Alimentaria" w:value="Lic. en Genómica Alimentaria"/>
                </w:comboBox>
              </w:sdtPr>
              <w:sdtEndPr/>
              <w:sdtContent>
                <w:r w:rsidR="004114D6" w:rsidRPr="00F34443">
                  <w:rPr>
                    <w:sz w:val="22"/>
                    <w:szCs w:val="22"/>
                  </w:rPr>
                  <w:t>Elija la trayectoria</w:t>
                </w:r>
              </w:sdtContent>
            </w:sdt>
          </w:p>
        </w:tc>
      </w:tr>
    </w:tbl>
    <w:p w:rsidR="00982BC0" w:rsidRDefault="00982BC0" w:rsidP="007E60CE">
      <w:pPr>
        <w:jc w:val="center"/>
        <w:rPr>
          <w:b/>
          <w:sz w:val="22"/>
          <w:szCs w:val="22"/>
        </w:rPr>
      </w:pPr>
    </w:p>
    <w:p w:rsidR="004114D6" w:rsidRPr="007034B5" w:rsidRDefault="004114D6" w:rsidP="007E60CE">
      <w:pPr>
        <w:jc w:val="center"/>
        <w:rPr>
          <w:b/>
          <w:sz w:val="22"/>
          <w:szCs w:val="22"/>
        </w:rPr>
      </w:pPr>
    </w:p>
    <w:p w:rsidR="00F32677" w:rsidRPr="007034B5" w:rsidRDefault="00F32677" w:rsidP="007E60CE">
      <w:pPr>
        <w:jc w:val="center"/>
        <w:rPr>
          <w:rFonts w:eastAsia="@Adobe Fangsong Std R"/>
          <w:iCs/>
          <w:sz w:val="22"/>
          <w:szCs w:val="22"/>
        </w:rPr>
      </w:pPr>
    </w:p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74"/>
        <w:gridCol w:w="8164"/>
      </w:tblGrid>
      <w:tr w:rsidR="007E60CE" w:rsidRPr="007034B5" w:rsidTr="00C47B59">
        <w:tc>
          <w:tcPr>
            <w:tcW w:w="675" w:type="dxa"/>
          </w:tcPr>
          <w:p w:rsidR="007E60CE" w:rsidRPr="007034B5" w:rsidRDefault="007E60CE" w:rsidP="00C47B59">
            <w:pPr>
              <w:widowControl w:val="0"/>
              <w:tabs>
                <w:tab w:val="left" w:pos="275"/>
              </w:tabs>
              <w:autoSpaceDE w:val="0"/>
              <w:autoSpaceDN w:val="0"/>
              <w:adjustRightInd w:val="0"/>
              <w:rPr>
                <w:rFonts w:eastAsia="@Adobe Fangsong Std R"/>
                <w:iCs/>
                <w:sz w:val="16"/>
                <w:szCs w:val="22"/>
              </w:rPr>
            </w:pPr>
            <w:proofErr w:type="spellStart"/>
            <w:r w:rsidRPr="007034B5">
              <w:rPr>
                <w:rFonts w:eastAsia="@Adobe Fangsong Std R"/>
                <w:iCs/>
                <w:sz w:val="16"/>
                <w:szCs w:val="22"/>
              </w:rPr>
              <w:t>C.c.p</w:t>
            </w:r>
            <w:proofErr w:type="spellEnd"/>
            <w:r w:rsidRPr="007034B5">
              <w:rPr>
                <w:rFonts w:eastAsia="@Adobe Fangsong Std R"/>
                <w:iCs/>
                <w:sz w:val="16"/>
                <w:szCs w:val="22"/>
              </w:rPr>
              <w:t>.</w:t>
            </w:r>
          </w:p>
        </w:tc>
        <w:tc>
          <w:tcPr>
            <w:tcW w:w="8303" w:type="dxa"/>
          </w:tcPr>
          <w:p w:rsidR="006D14CC" w:rsidRPr="007034B5" w:rsidRDefault="007E60CE" w:rsidP="00140C6C">
            <w:pPr>
              <w:widowControl w:val="0"/>
              <w:tabs>
                <w:tab w:val="left" w:pos="275"/>
              </w:tabs>
              <w:autoSpaceDE w:val="0"/>
              <w:autoSpaceDN w:val="0"/>
              <w:adjustRightInd w:val="0"/>
              <w:rPr>
                <w:rFonts w:eastAsia="@Adobe Fangsong Std R"/>
                <w:iCs/>
                <w:sz w:val="16"/>
                <w:szCs w:val="22"/>
              </w:rPr>
            </w:pPr>
            <w:r w:rsidRPr="007034B5">
              <w:rPr>
                <w:rFonts w:eastAsia="@Adobe Fangsong Std R"/>
                <w:iCs/>
                <w:sz w:val="16"/>
                <w:szCs w:val="22"/>
              </w:rPr>
              <w:t>Expediente.</w:t>
            </w:r>
          </w:p>
        </w:tc>
      </w:tr>
    </w:tbl>
    <w:p w:rsidR="0072205B" w:rsidRPr="007034B5" w:rsidRDefault="0072205B" w:rsidP="00595D23">
      <w:pPr>
        <w:tabs>
          <w:tab w:val="left" w:pos="1276"/>
        </w:tabs>
        <w:rPr>
          <w:sz w:val="22"/>
          <w:szCs w:val="22"/>
        </w:rPr>
      </w:pPr>
    </w:p>
    <w:sectPr w:rsidR="0072205B" w:rsidRPr="007034B5" w:rsidSect="00595D23">
      <w:headerReference w:type="even" r:id="rId8"/>
      <w:headerReference w:type="default" r:id="rId9"/>
      <w:footerReference w:type="default" r:id="rId10"/>
      <w:pgSz w:w="12240" w:h="15840"/>
      <w:pgMar w:top="1417" w:right="1701" w:bottom="1276" w:left="1701" w:header="0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53CFA" w:rsidRDefault="00953CFA">
      <w:r>
        <w:separator/>
      </w:r>
    </w:p>
  </w:endnote>
  <w:endnote w:type="continuationSeparator" w:id="0">
    <w:p w:rsidR="00953CFA" w:rsidRDefault="00953C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@Adobe Fangsong Std R">
    <w:altName w:val="@MS Mincho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A5CF0" w:rsidRPr="0097617D" w:rsidRDefault="00953CFA" w:rsidP="00821A07">
    <w:pPr>
      <w:widowControl w:val="0"/>
      <w:tabs>
        <w:tab w:val="left" w:pos="275"/>
      </w:tabs>
      <w:autoSpaceDE w:val="0"/>
      <w:autoSpaceDN w:val="0"/>
      <w:adjustRightInd w:val="0"/>
      <w:spacing w:before="285"/>
      <w:rPr>
        <w:rFonts w:ascii="Cambria" w:eastAsia="@Adobe Fangsong Std R" w:hAnsi="Cambria"/>
        <w:iCs/>
        <w:sz w:val="22"/>
        <w:szCs w:val="22"/>
      </w:rPr>
    </w:pPr>
  </w:p>
  <w:p w:rsidR="009F0C51" w:rsidRDefault="00B925D1" w:rsidP="009F0C51">
    <w:pPr>
      <w:widowControl w:val="0"/>
      <w:tabs>
        <w:tab w:val="center" w:pos="5802"/>
      </w:tabs>
      <w:autoSpaceDE w:val="0"/>
      <w:autoSpaceDN w:val="0"/>
      <w:adjustRightInd w:val="0"/>
      <w:jc w:val="center"/>
      <w:rPr>
        <w:rFonts w:ascii="Cambria" w:eastAsia="@Adobe Fangsong Std R" w:hAnsi="Cambria"/>
        <w:sz w:val="18"/>
        <w:szCs w:val="18"/>
      </w:rPr>
    </w:pPr>
    <w:r>
      <w:rPr>
        <w:rFonts w:ascii="Cambria" w:eastAsia="@Adobe Fangsong Std R" w:hAnsi="Cambria"/>
        <w:sz w:val="18"/>
        <w:szCs w:val="18"/>
      </w:rPr>
      <w:t>Av. Universidad 3000, Col. Lomas de la Universidad, 59000, Sahuayo, Michoacán</w:t>
    </w:r>
  </w:p>
  <w:p w:rsidR="009F0C51" w:rsidRDefault="00B925D1" w:rsidP="009F0C51">
    <w:pPr>
      <w:widowControl w:val="0"/>
      <w:tabs>
        <w:tab w:val="center" w:pos="5787"/>
      </w:tabs>
      <w:autoSpaceDE w:val="0"/>
      <w:autoSpaceDN w:val="0"/>
      <w:adjustRightInd w:val="0"/>
      <w:jc w:val="center"/>
      <w:rPr>
        <w:rFonts w:ascii="Cambria" w:eastAsia="@Adobe Fangsong Std R" w:hAnsi="Cambria"/>
        <w:sz w:val="18"/>
        <w:szCs w:val="18"/>
      </w:rPr>
    </w:pPr>
    <w:r>
      <w:rPr>
        <w:rFonts w:ascii="Cambria" w:eastAsia="@Adobe Fangsong Std R" w:hAnsi="Cambria"/>
        <w:iCs/>
        <w:sz w:val="18"/>
        <w:szCs w:val="18"/>
      </w:rPr>
      <w:t>Tel.: (01) 353 53 2 07 21, (01) 353 53 2 09 13</w:t>
    </w:r>
    <w:r>
      <w:rPr>
        <w:rFonts w:ascii="Cambria" w:eastAsia="@Adobe Fangsong Std R" w:hAnsi="Cambria"/>
        <w:sz w:val="18"/>
        <w:szCs w:val="18"/>
      </w:rPr>
      <w:t xml:space="preserve"> y </w:t>
    </w:r>
    <w:r>
      <w:rPr>
        <w:rFonts w:ascii="Cambria" w:eastAsia="@Adobe Fangsong Std R" w:hAnsi="Cambria"/>
        <w:iCs/>
        <w:sz w:val="18"/>
        <w:szCs w:val="18"/>
      </w:rPr>
      <w:t>(01) 353 53 2 05 75</w:t>
    </w:r>
  </w:p>
  <w:p w:rsidR="009F0C51" w:rsidRDefault="00953CFA" w:rsidP="009F0C51">
    <w:pPr>
      <w:widowControl w:val="0"/>
      <w:tabs>
        <w:tab w:val="center" w:pos="5787"/>
      </w:tabs>
      <w:autoSpaceDE w:val="0"/>
      <w:autoSpaceDN w:val="0"/>
      <w:adjustRightInd w:val="0"/>
      <w:jc w:val="center"/>
      <w:rPr>
        <w:rFonts w:ascii="Cambria" w:eastAsia="@Adobe Fangsong Std R" w:hAnsi="Cambria"/>
        <w:sz w:val="18"/>
        <w:szCs w:val="18"/>
      </w:rPr>
    </w:pPr>
    <w:hyperlink r:id="rId1" w:history="1">
      <w:r w:rsidR="00B925D1">
        <w:rPr>
          <w:rStyle w:val="Hipervnculo"/>
          <w:rFonts w:ascii="Cambria" w:eastAsia="@Adobe Fangsong Std R" w:hAnsi="Cambria"/>
          <w:sz w:val="18"/>
          <w:szCs w:val="18"/>
        </w:rPr>
        <w:t>www.ucienegam.edu.mx</w:t>
      </w:r>
    </w:hyperlink>
  </w:p>
  <w:p w:rsidR="00661DF5" w:rsidRPr="007A29F9" w:rsidRDefault="007A29F9" w:rsidP="007A29F9">
    <w:pPr>
      <w:pStyle w:val="Piedepgina"/>
      <w:jc w:val="right"/>
      <w:rPr>
        <w:sz w:val="16"/>
        <w:szCs w:val="16"/>
      </w:rPr>
    </w:pPr>
    <w:r w:rsidRPr="007A29F9">
      <w:rPr>
        <w:sz w:val="16"/>
        <w:szCs w:val="16"/>
      </w:rPr>
      <w:t>Mayo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53CFA" w:rsidRDefault="00953CFA">
      <w:r>
        <w:separator/>
      </w:r>
    </w:p>
  </w:footnote>
  <w:footnote w:type="continuationSeparator" w:id="0">
    <w:p w:rsidR="00953CFA" w:rsidRDefault="00953C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17864" w:rsidRDefault="00E86192">
    <w:pPr>
      <w:pStyle w:val="Encabezado"/>
    </w:pPr>
    <w:r>
      <w:rPr>
        <w:noProof/>
        <w:color w:val="FF0000"/>
      </w:rPr>
      <w:drawing>
        <wp:inline distT="0" distB="0" distL="0" distR="0" wp14:anchorId="3183DB56" wp14:editId="2A823A8D">
          <wp:extent cx="1089025" cy="548640"/>
          <wp:effectExtent l="0" t="0" r="0" b="3810"/>
          <wp:docPr id="6" name="Imagen 6" descr="logo s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se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02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color w:val="FF0000"/>
      </w:rPr>
      <w:drawing>
        <wp:inline distT="0" distB="0" distL="0" distR="0" wp14:anchorId="610CF190" wp14:editId="489BFFF2">
          <wp:extent cx="1089025" cy="548640"/>
          <wp:effectExtent l="0" t="0" r="0" b="3810"/>
          <wp:docPr id="5" name="Imagen 5" descr="logo se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logo sep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025" cy="54864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F52B9" w:rsidRDefault="00EF52B9"/>
  <w:p w:rsidR="00661DF5" w:rsidRDefault="00910C28" w:rsidP="00910C28">
    <w:pPr>
      <w:pStyle w:val="Encabezado"/>
      <w:jc w:val="center"/>
    </w:pPr>
    <w:r>
      <w:rPr>
        <w:noProof/>
      </w:rPr>
      <w:drawing>
        <wp:inline distT="0" distB="0" distL="0" distR="0" wp14:anchorId="23B6D091" wp14:editId="376C0280">
          <wp:extent cx="1539465" cy="962167"/>
          <wp:effectExtent l="0" t="0" r="3810" b="9525"/>
          <wp:docPr id="3" name="0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1 UCEM oficial.jp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40140" cy="96258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61651B"/>
    <w:multiLevelType w:val="multilevel"/>
    <w:tmpl w:val="9A60E7E2"/>
    <w:lvl w:ilvl="0">
      <w:start w:val="4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3.%2"/>
      <w:lvlJc w:val="left"/>
      <w:pPr>
        <w:tabs>
          <w:tab w:val="num" w:pos="360"/>
        </w:tabs>
        <w:ind w:left="360" w:hanging="360"/>
      </w:pPr>
      <w:rPr>
        <w:rFonts w:hint="default"/>
        <w:b w:val="0"/>
        <w:i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" w15:restartNumberingAfterBreak="0">
    <w:nsid w:val="05C6266F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09466689"/>
    <w:multiLevelType w:val="multilevel"/>
    <w:tmpl w:val="DA30E134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" w15:restartNumberingAfterBreak="0">
    <w:nsid w:val="0C1E0D84"/>
    <w:multiLevelType w:val="multilevel"/>
    <w:tmpl w:val="68946F38"/>
    <w:lvl w:ilvl="0">
      <w:start w:val="5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4" w15:restartNumberingAfterBreak="0">
    <w:nsid w:val="0ED0785F"/>
    <w:multiLevelType w:val="hybridMultilevel"/>
    <w:tmpl w:val="FFE6DC68"/>
    <w:lvl w:ilvl="0" w:tplc="080A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A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8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5" w15:restartNumberingAfterBreak="0">
    <w:nsid w:val="0FB40CCC"/>
    <w:multiLevelType w:val="multilevel"/>
    <w:tmpl w:val="B67E93D0"/>
    <w:lvl w:ilvl="0">
      <w:start w:val="7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 w15:restartNumberingAfterBreak="0">
    <w:nsid w:val="125C05DB"/>
    <w:multiLevelType w:val="multilevel"/>
    <w:tmpl w:val="A68E01C6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1">
      <w:start w:val="2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  <w:sz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sz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  <w:sz w:val="20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  <w:sz w:val="20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  <w:sz w:val="20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  <w:sz w:val="20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  <w:sz w:val="20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  <w:sz w:val="20"/>
      </w:rPr>
    </w:lvl>
  </w:abstractNum>
  <w:abstractNum w:abstractNumId="7" w15:restartNumberingAfterBreak="0">
    <w:nsid w:val="14815676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8" w15:restartNumberingAfterBreak="0">
    <w:nsid w:val="1691003F"/>
    <w:multiLevelType w:val="multilevel"/>
    <w:tmpl w:val="022E0A44"/>
    <w:lvl w:ilvl="0">
      <w:start w:val="1"/>
      <w:numFmt w:val="decimal"/>
      <w:lvlText w:val="4.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9" w15:restartNumberingAfterBreak="0">
    <w:nsid w:val="1D9F1922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0" w15:restartNumberingAfterBreak="0">
    <w:nsid w:val="1E0728A3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1" w15:restartNumberingAfterBreak="0">
    <w:nsid w:val="206E668E"/>
    <w:multiLevelType w:val="hybridMultilevel"/>
    <w:tmpl w:val="66869454"/>
    <w:lvl w:ilvl="0" w:tplc="0464D348">
      <w:start w:val="7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22430ED1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40"/>
        </w:tabs>
        <w:ind w:left="2640" w:hanging="1800"/>
      </w:pPr>
      <w:rPr>
        <w:rFonts w:hint="default"/>
      </w:rPr>
    </w:lvl>
  </w:abstractNum>
  <w:abstractNum w:abstractNumId="13" w15:restartNumberingAfterBreak="0">
    <w:nsid w:val="23B76E51"/>
    <w:multiLevelType w:val="multilevel"/>
    <w:tmpl w:val="6DF0227C"/>
    <w:lvl w:ilvl="0">
      <w:start w:val="1"/>
      <w:numFmt w:val="decimal"/>
      <w:lvlText w:val="7.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4" w15:restartNumberingAfterBreak="0">
    <w:nsid w:val="267473E5"/>
    <w:multiLevelType w:val="multilevel"/>
    <w:tmpl w:val="468E2748"/>
    <w:lvl w:ilvl="0">
      <w:start w:val="1"/>
      <w:numFmt w:val="decimal"/>
      <w:lvlText w:val="3.1.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40"/>
        </w:tabs>
        <w:ind w:left="2640" w:hanging="1800"/>
      </w:pPr>
      <w:rPr>
        <w:rFonts w:hint="default"/>
      </w:rPr>
    </w:lvl>
  </w:abstractNum>
  <w:abstractNum w:abstractNumId="15" w15:restartNumberingAfterBreak="0">
    <w:nsid w:val="27837A07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6" w15:restartNumberingAfterBreak="0">
    <w:nsid w:val="2F702463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17" w15:restartNumberingAfterBreak="0">
    <w:nsid w:val="33115CFB"/>
    <w:multiLevelType w:val="multilevel"/>
    <w:tmpl w:val="CCBCCD04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8" w15:restartNumberingAfterBreak="0">
    <w:nsid w:val="338067B4"/>
    <w:multiLevelType w:val="multilevel"/>
    <w:tmpl w:val="61A2FD70"/>
    <w:lvl w:ilvl="0">
      <w:start w:val="3"/>
      <w:numFmt w:val="decimal"/>
      <w:lvlText w:val="4.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 w15:restartNumberingAfterBreak="0">
    <w:nsid w:val="34CB08EA"/>
    <w:multiLevelType w:val="hybridMultilevel"/>
    <w:tmpl w:val="5784E596"/>
    <w:lvl w:ilvl="0" w:tplc="0C0A0001">
      <w:start w:val="1"/>
      <w:numFmt w:val="bullet"/>
      <w:lvlText w:val=""/>
      <w:lvlJc w:val="left"/>
      <w:pPr>
        <w:tabs>
          <w:tab w:val="num" w:pos="1069"/>
        </w:tabs>
        <w:ind w:left="1069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tabs>
          <w:tab w:val="num" w:pos="1789"/>
        </w:tabs>
        <w:ind w:left="1789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2509"/>
        </w:tabs>
        <w:ind w:left="250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3229"/>
        </w:tabs>
        <w:ind w:left="322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3949"/>
        </w:tabs>
        <w:ind w:left="3949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4669"/>
        </w:tabs>
        <w:ind w:left="466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5389"/>
        </w:tabs>
        <w:ind w:left="538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6109"/>
        </w:tabs>
        <w:ind w:left="6109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6829"/>
        </w:tabs>
        <w:ind w:left="6829" w:hanging="360"/>
      </w:pPr>
      <w:rPr>
        <w:rFonts w:ascii="Wingdings" w:hAnsi="Wingdings" w:hint="default"/>
      </w:rPr>
    </w:lvl>
  </w:abstractNum>
  <w:abstractNum w:abstractNumId="20" w15:restartNumberingAfterBreak="0">
    <w:nsid w:val="3A895F42"/>
    <w:multiLevelType w:val="multilevel"/>
    <w:tmpl w:val="27288114"/>
    <w:lvl w:ilvl="0">
      <w:start w:val="1"/>
      <w:numFmt w:val="decimal"/>
      <w:lvlText w:val="5.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1" w15:restartNumberingAfterBreak="0">
    <w:nsid w:val="3B9E6210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22" w15:restartNumberingAfterBreak="0">
    <w:nsid w:val="3D937CF5"/>
    <w:multiLevelType w:val="multilevel"/>
    <w:tmpl w:val="65B08C6A"/>
    <w:lvl w:ilvl="0">
      <w:start w:val="1"/>
      <w:numFmt w:val="decimal"/>
      <w:lvlText w:val="%1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200"/>
        </w:tabs>
        <w:ind w:left="120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1560"/>
        </w:tabs>
        <w:ind w:left="15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920"/>
        </w:tabs>
        <w:ind w:left="19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280"/>
        </w:tabs>
        <w:ind w:left="228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2640"/>
        </w:tabs>
        <w:ind w:left="26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2640"/>
        </w:tabs>
        <w:ind w:left="2640" w:hanging="1800"/>
      </w:pPr>
      <w:rPr>
        <w:rFonts w:hint="default"/>
      </w:rPr>
    </w:lvl>
  </w:abstractNum>
  <w:abstractNum w:abstractNumId="23" w15:restartNumberingAfterBreak="0">
    <w:nsid w:val="40485AE3"/>
    <w:multiLevelType w:val="hybridMultilevel"/>
    <w:tmpl w:val="EC6CAE0A"/>
    <w:lvl w:ilvl="0" w:tplc="B276D1EA">
      <w:start w:val="6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 w15:restartNumberingAfterBreak="0">
    <w:nsid w:val="45C97DA1"/>
    <w:multiLevelType w:val="singleLevel"/>
    <w:tmpl w:val="DC149454"/>
    <w:lvl w:ilvl="0">
      <w:start w:val="1"/>
      <w:numFmt w:val="decimal"/>
      <w:lvlText w:val="1.%1. "/>
      <w:legacy w:legacy="1" w:legacySpace="0" w:legacyIndent="794"/>
      <w:lvlJc w:val="left"/>
      <w:pPr>
        <w:ind w:left="794" w:hanging="794"/>
      </w:pPr>
      <w:rPr>
        <w:rFonts w:ascii="Arial" w:hAnsi="Arial" w:hint="default"/>
        <w:sz w:val="22"/>
      </w:rPr>
    </w:lvl>
  </w:abstractNum>
  <w:abstractNum w:abstractNumId="25" w15:restartNumberingAfterBreak="0">
    <w:nsid w:val="4A317B55"/>
    <w:multiLevelType w:val="multilevel"/>
    <w:tmpl w:val="9FE00534"/>
    <w:lvl w:ilvl="0">
      <w:start w:val="6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8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6" w15:restartNumberingAfterBreak="0">
    <w:nsid w:val="4B0004BD"/>
    <w:multiLevelType w:val="multilevel"/>
    <w:tmpl w:val="3DECE1D8"/>
    <w:lvl w:ilvl="0">
      <w:start w:val="1"/>
      <w:numFmt w:val="none"/>
      <w:lvlText w:val="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hint="default"/>
      </w:rPr>
    </w:lvl>
  </w:abstractNum>
  <w:abstractNum w:abstractNumId="27" w15:restartNumberingAfterBreak="0">
    <w:nsid w:val="4BA659A1"/>
    <w:multiLevelType w:val="multilevel"/>
    <w:tmpl w:val="655877A0"/>
    <w:lvl w:ilvl="0">
      <w:start w:val="9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8" w15:restartNumberingAfterBreak="0">
    <w:nsid w:val="4E044635"/>
    <w:multiLevelType w:val="multilevel"/>
    <w:tmpl w:val="DC008044"/>
    <w:lvl w:ilvl="0">
      <w:start w:val="2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29" w15:restartNumberingAfterBreak="0">
    <w:nsid w:val="4E3D4E7F"/>
    <w:multiLevelType w:val="multilevel"/>
    <w:tmpl w:val="566004C6"/>
    <w:lvl w:ilvl="0">
      <w:start w:val="1"/>
      <w:numFmt w:val="decimal"/>
      <w:lvlText w:val="6.%1."/>
      <w:lvlJc w:val="left"/>
      <w:pPr>
        <w:tabs>
          <w:tab w:val="num" w:pos="510"/>
        </w:tabs>
        <w:ind w:left="510" w:hanging="51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none"/>
      <w:lvlText w:val="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0" w15:restartNumberingAfterBreak="0">
    <w:nsid w:val="5B1A3253"/>
    <w:multiLevelType w:val="hybridMultilevel"/>
    <w:tmpl w:val="9BC2E67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0D2BB1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32" w15:restartNumberingAfterBreak="0">
    <w:nsid w:val="5C3A7797"/>
    <w:multiLevelType w:val="multilevel"/>
    <w:tmpl w:val="69A8F0CA"/>
    <w:lvl w:ilvl="0">
      <w:start w:val="1"/>
      <w:numFmt w:val="none"/>
      <w:lvlText w:val="3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33" w15:restartNumberingAfterBreak="0">
    <w:nsid w:val="633539C4"/>
    <w:multiLevelType w:val="multilevel"/>
    <w:tmpl w:val="A8BCB672"/>
    <w:lvl w:ilvl="0">
      <w:start w:val="1"/>
      <w:numFmt w:val="decimal"/>
      <w:lvlText w:val="1.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34" w15:restartNumberingAfterBreak="0">
    <w:nsid w:val="70391947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35" w15:restartNumberingAfterBreak="0">
    <w:nsid w:val="795B5AC4"/>
    <w:multiLevelType w:val="hybridMultilevel"/>
    <w:tmpl w:val="91B8C452"/>
    <w:lvl w:ilvl="0" w:tplc="36FA8328">
      <w:start w:val="9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6" w15:restartNumberingAfterBreak="0">
    <w:nsid w:val="79BA2CB5"/>
    <w:multiLevelType w:val="hybridMultilevel"/>
    <w:tmpl w:val="8884AA90"/>
    <w:lvl w:ilvl="0" w:tplc="CEFC1582">
      <w:start w:val="8"/>
      <w:numFmt w:val="decimal"/>
      <w:lvlText w:val="%1."/>
      <w:lvlJc w:val="left"/>
      <w:pPr>
        <w:tabs>
          <w:tab w:val="num" w:pos="1155"/>
        </w:tabs>
        <w:ind w:left="1155" w:hanging="795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7D5A485F"/>
    <w:multiLevelType w:val="singleLevel"/>
    <w:tmpl w:val="F70AC176"/>
    <w:lvl w:ilvl="0">
      <w:numFmt w:val="none"/>
      <w:lvlText w:val="Ÿ"/>
      <w:legacy w:legacy="1" w:legacySpace="0" w:legacyIndent="283"/>
      <w:lvlJc w:val="left"/>
      <w:pPr>
        <w:ind w:left="283" w:hanging="283"/>
      </w:pPr>
      <w:rPr>
        <w:rFonts w:ascii="Wingdings" w:hAnsi="Wingdings" w:hint="default"/>
        <w:sz w:val="24"/>
      </w:rPr>
    </w:lvl>
  </w:abstractNum>
  <w:abstractNum w:abstractNumId="38" w15:restartNumberingAfterBreak="0">
    <w:nsid w:val="7FA24E21"/>
    <w:multiLevelType w:val="multilevel"/>
    <w:tmpl w:val="C4B4A5EC"/>
    <w:lvl w:ilvl="0">
      <w:start w:val="2"/>
      <w:numFmt w:val="decimal"/>
      <w:lvlText w:val="2.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num w:numId="1">
    <w:abstractNumId w:val="26"/>
  </w:num>
  <w:num w:numId="2">
    <w:abstractNumId w:val="5"/>
  </w:num>
  <w:num w:numId="3">
    <w:abstractNumId w:val="0"/>
  </w:num>
  <w:num w:numId="4">
    <w:abstractNumId w:val="25"/>
  </w:num>
  <w:num w:numId="5">
    <w:abstractNumId w:val="27"/>
  </w:num>
  <w:num w:numId="6">
    <w:abstractNumId w:val="24"/>
  </w:num>
  <w:num w:numId="7">
    <w:abstractNumId w:val="34"/>
  </w:num>
  <w:num w:numId="8">
    <w:abstractNumId w:val="9"/>
  </w:num>
  <w:num w:numId="9">
    <w:abstractNumId w:val="10"/>
  </w:num>
  <w:num w:numId="10">
    <w:abstractNumId w:val="16"/>
  </w:num>
  <w:num w:numId="11">
    <w:abstractNumId w:val="15"/>
  </w:num>
  <w:num w:numId="12">
    <w:abstractNumId w:val="31"/>
  </w:num>
  <w:num w:numId="13">
    <w:abstractNumId w:val="37"/>
  </w:num>
  <w:num w:numId="14">
    <w:abstractNumId w:val="21"/>
  </w:num>
  <w:num w:numId="15">
    <w:abstractNumId w:val="30"/>
  </w:num>
  <w:num w:numId="16">
    <w:abstractNumId w:val="19"/>
  </w:num>
  <w:num w:numId="17">
    <w:abstractNumId w:val="3"/>
  </w:num>
  <w:num w:numId="18">
    <w:abstractNumId w:val="35"/>
  </w:num>
  <w:num w:numId="19">
    <w:abstractNumId w:val="28"/>
  </w:num>
  <w:num w:numId="20">
    <w:abstractNumId w:val="38"/>
  </w:num>
  <w:num w:numId="21">
    <w:abstractNumId w:val="33"/>
  </w:num>
  <w:num w:numId="22">
    <w:abstractNumId w:val="8"/>
  </w:num>
  <w:num w:numId="23">
    <w:abstractNumId w:val="18"/>
  </w:num>
  <w:num w:numId="24">
    <w:abstractNumId w:val="20"/>
  </w:num>
  <w:num w:numId="25">
    <w:abstractNumId w:val="29"/>
  </w:num>
  <w:num w:numId="26">
    <w:abstractNumId w:val="13"/>
  </w:num>
  <w:num w:numId="27">
    <w:abstractNumId w:val="36"/>
  </w:num>
  <w:num w:numId="28">
    <w:abstractNumId w:val="11"/>
  </w:num>
  <w:num w:numId="29">
    <w:abstractNumId w:val="23"/>
  </w:num>
  <w:num w:numId="30">
    <w:abstractNumId w:val="6"/>
  </w:num>
  <w:num w:numId="31">
    <w:abstractNumId w:val="4"/>
  </w:num>
  <w:num w:numId="32">
    <w:abstractNumId w:val="1"/>
  </w:num>
  <w:num w:numId="33">
    <w:abstractNumId w:val="22"/>
  </w:num>
  <w:num w:numId="34">
    <w:abstractNumId w:val="7"/>
  </w:num>
  <w:num w:numId="35">
    <w:abstractNumId w:val="17"/>
  </w:num>
  <w:num w:numId="36">
    <w:abstractNumId w:val="12"/>
  </w:num>
  <w:num w:numId="37">
    <w:abstractNumId w:val="14"/>
  </w:num>
  <w:num w:numId="38">
    <w:abstractNumId w:val="2"/>
  </w:num>
  <w:num w:numId="39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08"/>
  <w:hyphenationZone w:val="425"/>
  <w:drawingGridHorizontalSpacing w:val="120"/>
  <w:displayHorizontalDrawingGridEvery w:val="2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5B90"/>
    <w:rsid w:val="00000E29"/>
    <w:rsid w:val="00001132"/>
    <w:rsid w:val="00002D31"/>
    <w:rsid w:val="0002084C"/>
    <w:rsid w:val="0002339D"/>
    <w:rsid w:val="00024D49"/>
    <w:rsid w:val="00034840"/>
    <w:rsid w:val="00043C6A"/>
    <w:rsid w:val="00047AA3"/>
    <w:rsid w:val="00051148"/>
    <w:rsid w:val="000539E4"/>
    <w:rsid w:val="000638F7"/>
    <w:rsid w:val="00065D84"/>
    <w:rsid w:val="000751BD"/>
    <w:rsid w:val="00083118"/>
    <w:rsid w:val="000846DE"/>
    <w:rsid w:val="000949AD"/>
    <w:rsid w:val="000A0313"/>
    <w:rsid w:val="000A6FF5"/>
    <w:rsid w:val="000B0D29"/>
    <w:rsid w:val="000B199F"/>
    <w:rsid w:val="000B5152"/>
    <w:rsid w:val="000D14E9"/>
    <w:rsid w:val="000F17B7"/>
    <w:rsid w:val="000F2BA3"/>
    <w:rsid w:val="001076A2"/>
    <w:rsid w:val="001148B9"/>
    <w:rsid w:val="001202B0"/>
    <w:rsid w:val="00121AE1"/>
    <w:rsid w:val="0012318A"/>
    <w:rsid w:val="00125A1B"/>
    <w:rsid w:val="00140C6C"/>
    <w:rsid w:val="001419AA"/>
    <w:rsid w:val="00145762"/>
    <w:rsid w:val="00155FFD"/>
    <w:rsid w:val="00167126"/>
    <w:rsid w:val="00172693"/>
    <w:rsid w:val="00176903"/>
    <w:rsid w:val="001931A5"/>
    <w:rsid w:val="00195596"/>
    <w:rsid w:val="001959A5"/>
    <w:rsid w:val="001A03D9"/>
    <w:rsid w:val="001A2B11"/>
    <w:rsid w:val="001A2E08"/>
    <w:rsid w:val="001A5FDA"/>
    <w:rsid w:val="001A69CC"/>
    <w:rsid w:val="001C0A22"/>
    <w:rsid w:val="001C322C"/>
    <w:rsid w:val="001C620C"/>
    <w:rsid w:val="001F171D"/>
    <w:rsid w:val="00205088"/>
    <w:rsid w:val="00206334"/>
    <w:rsid w:val="002106F3"/>
    <w:rsid w:val="00215C45"/>
    <w:rsid w:val="00226D75"/>
    <w:rsid w:val="00227718"/>
    <w:rsid w:val="00227D5E"/>
    <w:rsid w:val="00227F1B"/>
    <w:rsid w:val="00234D91"/>
    <w:rsid w:val="00237F63"/>
    <w:rsid w:val="002600EF"/>
    <w:rsid w:val="0027079C"/>
    <w:rsid w:val="0027191D"/>
    <w:rsid w:val="00271FF6"/>
    <w:rsid w:val="0027593D"/>
    <w:rsid w:val="00277004"/>
    <w:rsid w:val="00285330"/>
    <w:rsid w:val="002862A5"/>
    <w:rsid w:val="00291712"/>
    <w:rsid w:val="002A2158"/>
    <w:rsid w:val="002B1CC9"/>
    <w:rsid w:val="002B4F7B"/>
    <w:rsid w:val="002C39DA"/>
    <w:rsid w:val="002C5091"/>
    <w:rsid w:val="002C76A7"/>
    <w:rsid w:val="002D7F7D"/>
    <w:rsid w:val="002E0BC2"/>
    <w:rsid w:val="002F7666"/>
    <w:rsid w:val="00301883"/>
    <w:rsid w:val="00312C2D"/>
    <w:rsid w:val="00317438"/>
    <w:rsid w:val="0031752F"/>
    <w:rsid w:val="00324398"/>
    <w:rsid w:val="00324905"/>
    <w:rsid w:val="00327B00"/>
    <w:rsid w:val="00332BDA"/>
    <w:rsid w:val="003330BF"/>
    <w:rsid w:val="00334648"/>
    <w:rsid w:val="00342628"/>
    <w:rsid w:val="00346AE0"/>
    <w:rsid w:val="00354241"/>
    <w:rsid w:val="0035768B"/>
    <w:rsid w:val="0036420E"/>
    <w:rsid w:val="00364F6F"/>
    <w:rsid w:val="00366F60"/>
    <w:rsid w:val="00367845"/>
    <w:rsid w:val="0037133F"/>
    <w:rsid w:val="00380239"/>
    <w:rsid w:val="00386F0C"/>
    <w:rsid w:val="00394031"/>
    <w:rsid w:val="00397661"/>
    <w:rsid w:val="003A6529"/>
    <w:rsid w:val="003B2E3C"/>
    <w:rsid w:val="003B5DE1"/>
    <w:rsid w:val="003C07C4"/>
    <w:rsid w:val="003D1BE4"/>
    <w:rsid w:val="003D56E0"/>
    <w:rsid w:val="003D6BDC"/>
    <w:rsid w:val="003E46F2"/>
    <w:rsid w:val="003E7C8A"/>
    <w:rsid w:val="003F3856"/>
    <w:rsid w:val="003F6ED0"/>
    <w:rsid w:val="003F77ED"/>
    <w:rsid w:val="00400461"/>
    <w:rsid w:val="00401A50"/>
    <w:rsid w:val="004114D6"/>
    <w:rsid w:val="004133B3"/>
    <w:rsid w:val="00423F43"/>
    <w:rsid w:val="0043287A"/>
    <w:rsid w:val="004334D3"/>
    <w:rsid w:val="00441C99"/>
    <w:rsid w:val="004421AD"/>
    <w:rsid w:val="004429DD"/>
    <w:rsid w:val="00443F43"/>
    <w:rsid w:val="00447542"/>
    <w:rsid w:val="004518E1"/>
    <w:rsid w:val="00455A20"/>
    <w:rsid w:val="004618DC"/>
    <w:rsid w:val="00462826"/>
    <w:rsid w:val="00465315"/>
    <w:rsid w:val="00475695"/>
    <w:rsid w:val="00485B6A"/>
    <w:rsid w:val="004869A1"/>
    <w:rsid w:val="00491078"/>
    <w:rsid w:val="004A19CF"/>
    <w:rsid w:val="004A463C"/>
    <w:rsid w:val="004B57C2"/>
    <w:rsid w:val="004B7405"/>
    <w:rsid w:val="004B7A95"/>
    <w:rsid w:val="004C6B85"/>
    <w:rsid w:val="004D1232"/>
    <w:rsid w:val="004D3352"/>
    <w:rsid w:val="004D422A"/>
    <w:rsid w:val="004D7258"/>
    <w:rsid w:val="004D7BC4"/>
    <w:rsid w:val="004E273D"/>
    <w:rsid w:val="004F3074"/>
    <w:rsid w:val="004F3B6D"/>
    <w:rsid w:val="004F5108"/>
    <w:rsid w:val="004F7A82"/>
    <w:rsid w:val="005059AB"/>
    <w:rsid w:val="00513054"/>
    <w:rsid w:val="005141A6"/>
    <w:rsid w:val="00531B8E"/>
    <w:rsid w:val="00536E22"/>
    <w:rsid w:val="00540B7C"/>
    <w:rsid w:val="0054345E"/>
    <w:rsid w:val="00560F8D"/>
    <w:rsid w:val="005630E4"/>
    <w:rsid w:val="00565052"/>
    <w:rsid w:val="00566D05"/>
    <w:rsid w:val="00570730"/>
    <w:rsid w:val="00572A49"/>
    <w:rsid w:val="00572E8A"/>
    <w:rsid w:val="00584E6E"/>
    <w:rsid w:val="00595D23"/>
    <w:rsid w:val="005A3016"/>
    <w:rsid w:val="005A3E29"/>
    <w:rsid w:val="005A64CC"/>
    <w:rsid w:val="005B5A4E"/>
    <w:rsid w:val="005B74E6"/>
    <w:rsid w:val="005C049C"/>
    <w:rsid w:val="005C0EAF"/>
    <w:rsid w:val="005C2385"/>
    <w:rsid w:val="005C2B96"/>
    <w:rsid w:val="005C559F"/>
    <w:rsid w:val="005C722F"/>
    <w:rsid w:val="005E2F89"/>
    <w:rsid w:val="005E4373"/>
    <w:rsid w:val="005E5070"/>
    <w:rsid w:val="005F28B3"/>
    <w:rsid w:val="005F35BF"/>
    <w:rsid w:val="00601A4E"/>
    <w:rsid w:val="0060475E"/>
    <w:rsid w:val="0061015E"/>
    <w:rsid w:val="00612E1A"/>
    <w:rsid w:val="006175F7"/>
    <w:rsid w:val="006175F8"/>
    <w:rsid w:val="006235B2"/>
    <w:rsid w:val="00627152"/>
    <w:rsid w:val="00630FD3"/>
    <w:rsid w:val="00635A33"/>
    <w:rsid w:val="00645ED9"/>
    <w:rsid w:val="00661DF5"/>
    <w:rsid w:val="006644E0"/>
    <w:rsid w:val="00674193"/>
    <w:rsid w:val="00675637"/>
    <w:rsid w:val="00680F4A"/>
    <w:rsid w:val="00683964"/>
    <w:rsid w:val="006945B1"/>
    <w:rsid w:val="006A0240"/>
    <w:rsid w:val="006A0262"/>
    <w:rsid w:val="006A5AF1"/>
    <w:rsid w:val="006B2D46"/>
    <w:rsid w:val="006C0621"/>
    <w:rsid w:val="006C1D17"/>
    <w:rsid w:val="006C1E1A"/>
    <w:rsid w:val="006C3C5E"/>
    <w:rsid w:val="006C5B2B"/>
    <w:rsid w:val="006D0964"/>
    <w:rsid w:val="006D14A1"/>
    <w:rsid w:val="006D14CC"/>
    <w:rsid w:val="006D28ED"/>
    <w:rsid w:val="006D3706"/>
    <w:rsid w:val="006D701D"/>
    <w:rsid w:val="006E5477"/>
    <w:rsid w:val="006F137E"/>
    <w:rsid w:val="00700D25"/>
    <w:rsid w:val="007034B5"/>
    <w:rsid w:val="00704C15"/>
    <w:rsid w:val="007053BB"/>
    <w:rsid w:val="00711E3A"/>
    <w:rsid w:val="00711EB6"/>
    <w:rsid w:val="0071589F"/>
    <w:rsid w:val="00716EB5"/>
    <w:rsid w:val="0072068F"/>
    <w:rsid w:val="0072205B"/>
    <w:rsid w:val="00732A4F"/>
    <w:rsid w:val="00742AB5"/>
    <w:rsid w:val="007563C5"/>
    <w:rsid w:val="00760C77"/>
    <w:rsid w:val="00767CF3"/>
    <w:rsid w:val="00774BF9"/>
    <w:rsid w:val="00775E13"/>
    <w:rsid w:val="007766F1"/>
    <w:rsid w:val="0078217C"/>
    <w:rsid w:val="0078666C"/>
    <w:rsid w:val="00790351"/>
    <w:rsid w:val="00791926"/>
    <w:rsid w:val="00791CC6"/>
    <w:rsid w:val="007A29F9"/>
    <w:rsid w:val="007A4049"/>
    <w:rsid w:val="007A5069"/>
    <w:rsid w:val="007A5807"/>
    <w:rsid w:val="007A743B"/>
    <w:rsid w:val="007B1179"/>
    <w:rsid w:val="007B6C96"/>
    <w:rsid w:val="007B7960"/>
    <w:rsid w:val="007C170B"/>
    <w:rsid w:val="007C42EA"/>
    <w:rsid w:val="007E1BD0"/>
    <w:rsid w:val="007E2207"/>
    <w:rsid w:val="007E371B"/>
    <w:rsid w:val="007E4A3A"/>
    <w:rsid w:val="007E4CF4"/>
    <w:rsid w:val="007E60CE"/>
    <w:rsid w:val="007F35BC"/>
    <w:rsid w:val="007F4C92"/>
    <w:rsid w:val="007F70BE"/>
    <w:rsid w:val="00800984"/>
    <w:rsid w:val="00810AAA"/>
    <w:rsid w:val="00811305"/>
    <w:rsid w:val="00813A84"/>
    <w:rsid w:val="00814234"/>
    <w:rsid w:val="00821A07"/>
    <w:rsid w:val="00826564"/>
    <w:rsid w:val="008306FD"/>
    <w:rsid w:val="00842F52"/>
    <w:rsid w:val="008462C2"/>
    <w:rsid w:val="00851339"/>
    <w:rsid w:val="00860365"/>
    <w:rsid w:val="00861D91"/>
    <w:rsid w:val="00863A90"/>
    <w:rsid w:val="00870E69"/>
    <w:rsid w:val="00874FD9"/>
    <w:rsid w:val="0087679D"/>
    <w:rsid w:val="00883BE5"/>
    <w:rsid w:val="00885058"/>
    <w:rsid w:val="00885A0F"/>
    <w:rsid w:val="0089173E"/>
    <w:rsid w:val="0089301D"/>
    <w:rsid w:val="00895654"/>
    <w:rsid w:val="008A31E9"/>
    <w:rsid w:val="008A6290"/>
    <w:rsid w:val="008B592F"/>
    <w:rsid w:val="008C01FF"/>
    <w:rsid w:val="008C3C59"/>
    <w:rsid w:val="008C6B6E"/>
    <w:rsid w:val="008C7C30"/>
    <w:rsid w:val="008D137F"/>
    <w:rsid w:val="008E52C1"/>
    <w:rsid w:val="008F600E"/>
    <w:rsid w:val="008F6B51"/>
    <w:rsid w:val="009008E7"/>
    <w:rsid w:val="009030BE"/>
    <w:rsid w:val="009060E8"/>
    <w:rsid w:val="00910C28"/>
    <w:rsid w:val="0091111F"/>
    <w:rsid w:val="009172AD"/>
    <w:rsid w:val="009207AF"/>
    <w:rsid w:val="009218E4"/>
    <w:rsid w:val="00921B57"/>
    <w:rsid w:val="0093058D"/>
    <w:rsid w:val="00953CFA"/>
    <w:rsid w:val="009548FD"/>
    <w:rsid w:val="00956C5E"/>
    <w:rsid w:val="00957FF6"/>
    <w:rsid w:val="00970F20"/>
    <w:rsid w:val="00971BD0"/>
    <w:rsid w:val="0097617D"/>
    <w:rsid w:val="00982211"/>
    <w:rsid w:val="00982BC0"/>
    <w:rsid w:val="00986DEC"/>
    <w:rsid w:val="00992261"/>
    <w:rsid w:val="009A10B1"/>
    <w:rsid w:val="009A4BE4"/>
    <w:rsid w:val="009B21C0"/>
    <w:rsid w:val="009C7104"/>
    <w:rsid w:val="009D0BDD"/>
    <w:rsid w:val="009D2875"/>
    <w:rsid w:val="009D5109"/>
    <w:rsid w:val="009E0061"/>
    <w:rsid w:val="009E4AB3"/>
    <w:rsid w:val="009F3456"/>
    <w:rsid w:val="00A01FC6"/>
    <w:rsid w:val="00A100F9"/>
    <w:rsid w:val="00A13DE3"/>
    <w:rsid w:val="00A169C2"/>
    <w:rsid w:val="00A17663"/>
    <w:rsid w:val="00A2009B"/>
    <w:rsid w:val="00A226B8"/>
    <w:rsid w:val="00A2325D"/>
    <w:rsid w:val="00A23691"/>
    <w:rsid w:val="00A36A44"/>
    <w:rsid w:val="00A42FA3"/>
    <w:rsid w:val="00A538B8"/>
    <w:rsid w:val="00A54673"/>
    <w:rsid w:val="00A54DBB"/>
    <w:rsid w:val="00A567E8"/>
    <w:rsid w:val="00A56C9E"/>
    <w:rsid w:val="00A6090B"/>
    <w:rsid w:val="00A63DE1"/>
    <w:rsid w:val="00A644FC"/>
    <w:rsid w:val="00A65DCF"/>
    <w:rsid w:val="00A67929"/>
    <w:rsid w:val="00A815B8"/>
    <w:rsid w:val="00A8420D"/>
    <w:rsid w:val="00A87343"/>
    <w:rsid w:val="00A90FE1"/>
    <w:rsid w:val="00A974AC"/>
    <w:rsid w:val="00A97A69"/>
    <w:rsid w:val="00AA17AA"/>
    <w:rsid w:val="00AA5D46"/>
    <w:rsid w:val="00AB1F13"/>
    <w:rsid w:val="00AD222A"/>
    <w:rsid w:val="00AD6074"/>
    <w:rsid w:val="00AE45CA"/>
    <w:rsid w:val="00AE5809"/>
    <w:rsid w:val="00AF4E9F"/>
    <w:rsid w:val="00B04C13"/>
    <w:rsid w:val="00B05444"/>
    <w:rsid w:val="00B107B2"/>
    <w:rsid w:val="00B13444"/>
    <w:rsid w:val="00B20983"/>
    <w:rsid w:val="00B244B6"/>
    <w:rsid w:val="00B27F84"/>
    <w:rsid w:val="00B30614"/>
    <w:rsid w:val="00B36931"/>
    <w:rsid w:val="00B376BE"/>
    <w:rsid w:val="00B42480"/>
    <w:rsid w:val="00B43378"/>
    <w:rsid w:val="00B436D8"/>
    <w:rsid w:val="00B52CEF"/>
    <w:rsid w:val="00B5341B"/>
    <w:rsid w:val="00B53774"/>
    <w:rsid w:val="00B55977"/>
    <w:rsid w:val="00B5633C"/>
    <w:rsid w:val="00B57BF9"/>
    <w:rsid w:val="00B6011A"/>
    <w:rsid w:val="00B742CA"/>
    <w:rsid w:val="00B8487B"/>
    <w:rsid w:val="00B925D1"/>
    <w:rsid w:val="00BB206D"/>
    <w:rsid w:val="00BB32AA"/>
    <w:rsid w:val="00BB37B2"/>
    <w:rsid w:val="00BB6BD0"/>
    <w:rsid w:val="00BC218F"/>
    <w:rsid w:val="00BC2BE0"/>
    <w:rsid w:val="00BC5D43"/>
    <w:rsid w:val="00BD3A70"/>
    <w:rsid w:val="00BE23C0"/>
    <w:rsid w:val="00BF40E0"/>
    <w:rsid w:val="00BF4148"/>
    <w:rsid w:val="00C03B3F"/>
    <w:rsid w:val="00C11ECC"/>
    <w:rsid w:val="00C138D6"/>
    <w:rsid w:val="00C15EA0"/>
    <w:rsid w:val="00C23548"/>
    <w:rsid w:val="00C25390"/>
    <w:rsid w:val="00C30DE1"/>
    <w:rsid w:val="00C34431"/>
    <w:rsid w:val="00C360AA"/>
    <w:rsid w:val="00C362A9"/>
    <w:rsid w:val="00C431B1"/>
    <w:rsid w:val="00C46629"/>
    <w:rsid w:val="00C508CB"/>
    <w:rsid w:val="00C72096"/>
    <w:rsid w:val="00C75849"/>
    <w:rsid w:val="00C775DE"/>
    <w:rsid w:val="00C81401"/>
    <w:rsid w:val="00C95AD1"/>
    <w:rsid w:val="00CA7F1A"/>
    <w:rsid w:val="00CB6C7B"/>
    <w:rsid w:val="00CD1706"/>
    <w:rsid w:val="00CD69C3"/>
    <w:rsid w:val="00CE168B"/>
    <w:rsid w:val="00CF1B33"/>
    <w:rsid w:val="00CF6033"/>
    <w:rsid w:val="00CF6E7E"/>
    <w:rsid w:val="00D0115B"/>
    <w:rsid w:val="00D019BF"/>
    <w:rsid w:val="00D0203F"/>
    <w:rsid w:val="00D15275"/>
    <w:rsid w:val="00D23D6C"/>
    <w:rsid w:val="00D24556"/>
    <w:rsid w:val="00D25FD2"/>
    <w:rsid w:val="00D32C35"/>
    <w:rsid w:val="00D420F8"/>
    <w:rsid w:val="00D45895"/>
    <w:rsid w:val="00D4744D"/>
    <w:rsid w:val="00D47B21"/>
    <w:rsid w:val="00D53D09"/>
    <w:rsid w:val="00D57246"/>
    <w:rsid w:val="00D62113"/>
    <w:rsid w:val="00D6764D"/>
    <w:rsid w:val="00D70C73"/>
    <w:rsid w:val="00D73FD5"/>
    <w:rsid w:val="00D80F27"/>
    <w:rsid w:val="00D925B3"/>
    <w:rsid w:val="00D960ED"/>
    <w:rsid w:val="00D96BF4"/>
    <w:rsid w:val="00DA34D4"/>
    <w:rsid w:val="00DA5B74"/>
    <w:rsid w:val="00DA6689"/>
    <w:rsid w:val="00DB62B4"/>
    <w:rsid w:val="00DC155F"/>
    <w:rsid w:val="00DE10BF"/>
    <w:rsid w:val="00DE319B"/>
    <w:rsid w:val="00DF4B4E"/>
    <w:rsid w:val="00DF4BDD"/>
    <w:rsid w:val="00E01369"/>
    <w:rsid w:val="00E03442"/>
    <w:rsid w:val="00E104B6"/>
    <w:rsid w:val="00E17048"/>
    <w:rsid w:val="00E17864"/>
    <w:rsid w:val="00E17DE8"/>
    <w:rsid w:val="00E271C6"/>
    <w:rsid w:val="00E3322E"/>
    <w:rsid w:val="00E35825"/>
    <w:rsid w:val="00E41EAC"/>
    <w:rsid w:val="00E45639"/>
    <w:rsid w:val="00E45D05"/>
    <w:rsid w:val="00E546C3"/>
    <w:rsid w:val="00E54BB0"/>
    <w:rsid w:val="00E6353D"/>
    <w:rsid w:val="00E64AA0"/>
    <w:rsid w:val="00E665CD"/>
    <w:rsid w:val="00E70CFA"/>
    <w:rsid w:val="00E71199"/>
    <w:rsid w:val="00E72FF4"/>
    <w:rsid w:val="00E77559"/>
    <w:rsid w:val="00E77719"/>
    <w:rsid w:val="00E86192"/>
    <w:rsid w:val="00E93741"/>
    <w:rsid w:val="00E94E1A"/>
    <w:rsid w:val="00E95D39"/>
    <w:rsid w:val="00EA2362"/>
    <w:rsid w:val="00EA5B90"/>
    <w:rsid w:val="00EA61D3"/>
    <w:rsid w:val="00EA6C15"/>
    <w:rsid w:val="00EA7848"/>
    <w:rsid w:val="00EB0356"/>
    <w:rsid w:val="00EB1C65"/>
    <w:rsid w:val="00EC0618"/>
    <w:rsid w:val="00ED6149"/>
    <w:rsid w:val="00ED6445"/>
    <w:rsid w:val="00ED673B"/>
    <w:rsid w:val="00EE04D8"/>
    <w:rsid w:val="00EE3B4D"/>
    <w:rsid w:val="00EE466C"/>
    <w:rsid w:val="00EE54FD"/>
    <w:rsid w:val="00EE6104"/>
    <w:rsid w:val="00EE6EF0"/>
    <w:rsid w:val="00EF35D5"/>
    <w:rsid w:val="00EF44BA"/>
    <w:rsid w:val="00EF52B9"/>
    <w:rsid w:val="00EF589D"/>
    <w:rsid w:val="00EF6BA3"/>
    <w:rsid w:val="00EF6F0A"/>
    <w:rsid w:val="00EF71F1"/>
    <w:rsid w:val="00F06D4D"/>
    <w:rsid w:val="00F12F1B"/>
    <w:rsid w:val="00F15400"/>
    <w:rsid w:val="00F27BD1"/>
    <w:rsid w:val="00F30490"/>
    <w:rsid w:val="00F32677"/>
    <w:rsid w:val="00F45F6F"/>
    <w:rsid w:val="00F46941"/>
    <w:rsid w:val="00F46DE9"/>
    <w:rsid w:val="00F4774E"/>
    <w:rsid w:val="00F52A66"/>
    <w:rsid w:val="00F54797"/>
    <w:rsid w:val="00F55037"/>
    <w:rsid w:val="00F60C4D"/>
    <w:rsid w:val="00F669A8"/>
    <w:rsid w:val="00F7598D"/>
    <w:rsid w:val="00F8131C"/>
    <w:rsid w:val="00F8222D"/>
    <w:rsid w:val="00F84F1F"/>
    <w:rsid w:val="00F85BE8"/>
    <w:rsid w:val="00F92560"/>
    <w:rsid w:val="00FA3008"/>
    <w:rsid w:val="00FA397D"/>
    <w:rsid w:val="00FA4EC4"/>
    <w:rsid w:val="00FA7D58"/>
    <w:rsid w:val="00FB2A47"/>
    <w:rsid w:val="00FC39CD"/>
    <w:rsid w:val="00FC661D"/>
    <w:rsid w:val="00FD2464"/>
    <w:rsid w:val="00FD49EF"/>
    <w:rsid w:val="00FD4ABF"/>
    <w:rsid w:val="00FD4BAA"/>
    <w:rsid w:val="00FD505C"/>
    <w:rsid w:val="00FD62D0"/>
    <w:rsid w:val="00FE24B2"/>
    <w:rsid w:val="00FF23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234FD473"/>
  <w15:docId w15:val="{866EBBCA-C5EA-429B-9CE1-996D155F43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Arial" w:hAnsi="Arial" w:cs="Arial"/>
      <w:color w:val="000000"/>
      <w:sz w:val="24"/>
      <w:szCs w:val="24"/>
    </w:rPr>
  </w:style>
  <w:style w:type="paragraph" w:styleId="Ttulo1">
    <w:name w:val="heading 1"/>
    <w:basedOn w:val="Normal"/>
    <w:qFormat/>
    <w:pPr>
      <w:keepNext/>
      <w:overflowPunct w:val="0"/>
      <w:autoSpaceDE w:val="0"/>
      <w:autoSpaceDN w:val="0"/>
      <w:adjustRightInd w:val="0"/>
      <w:spacing w:before="60" w:after="60"/>
      <w:jc w:val="center"/>
      <w:textAlignment w:val="baseline"/>
      <w:outlineLvl w:val="0"/>
    </w:pPr>
    <w:rPr>
      <w:rFonts w:cs="Times New Roman"/>
      <w:b/>
      <w:color w:val="auto"/>
      <w:sz w:val="28"/>
      <w:szCs w:val="20"/>
      <w:lang w:val="es-ES_tradnl" w:eastAsia="es-ES"/>
    </w:rPr>
  </w:style>
  <w:style w:type="paragraph" w:styleId="Ttulo2">
    <w:name w:val="heading 2"/>
    <w:basedOn w:val="Normal"/>
    <w:next w:val="Normal"/>
    <w:qFormat/>
    <w:pPr>
      <w:keepNext/>
      <w:spacing w:line="360" w:lineRule="auto"/>
      <w:outlineLvl w:val="1"/>
    </w:pPr>
    <w:rPr>
      <w:b/>
    </w:rPr>
  </w:style>
  <w:style w:type="paragraph" w:styleId="Ttulo3">
    <w:name w:val="heading 3"/>
    <w:basedOn w:val="Normal"/>
    <w:qFormat/>
    <w:pPr>
      <w:keepNext/>
      <w:overflowPunct w:val="0"/>
      <w:autoSpaceDE w:val="0"/>
      <w:autoSpaceDN w:val="0"/>
      <w:adjustRightInd w:val="0"/>
      <w:textAlignment w:val="baseline"/>
      <w:outlineLvl w:val="2"/>
    </w:pPr>
    <w:rPr>
      <w:rFonts w:cs="Times New Roman"/>
      <w:b/>
      <w:color w:val="auto"/>
      <w:szCs w:val="20"/>
      <w:lang w:val="es-ES_tradnl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pPr>
      <w:tabs>
        <w:tab w:val="center" w:pos="4419"/>
        <w:tab w:val="right" w:pos="8838"/>
      </w:tabs>
    </w:pPr>
  </w:style>
  <w:style w:type="paragraph" w:styleId="Piedepgina">
    <w:name w:val="footer"/>
    <w:basedOn w:val="Normal"/>
    <w:pPr>
      <w:tabs>
        <w:tab w:val="center" w:pos="4419"/>
        <w:tab w:val="right" w:pos="8838"/>
      </w:tabs>
    </w:pPr>
  </w:style>
  <w:style w:type="character" w:styleId="Nmerodepgina">
    <w:name w:val="page number"/>
    <w:basedOn w:val="Fuentedeprrafopredeter"/>
    <w:rsid w:val="00C473B2"/>
  </w:style>
  <w:style w:type="paragraph" w:styleId="Descripcin">
    <w:name w:val="caption"/>
    <w:basedOn w:val="Normal"/>
    <w:next w:val="Normal"/>
    <w:qFormat/>
    <w:pPr>
      <w:overflowPunct w:val="0"/>
      <w:autoSpaceDE w:val="0"/>
      <w:autoSpaceDN w:val="0"/>
      <w:adjustRightInd w:val="0"/>
      <w:jc w:val="center"/>
      <w:textAlignment w:val="baseline"/>
    </w:pPr>
    <w:rPr>
      <w:b/>
      <w:bCs/>
      <w:color w:val="auto"/>
      <w:sz w:val="20"/>
      <w:szCs w:val="20"/>
      <w:lang w:val="es-ES_tradnl" w:eastAsia="es-ES"/>
    </w:rPr>
  </w:style>
  <w:style w:type="paragraph" w:styleId="Textoindependiente2">
    <w:name w:val="Body Text 2"/>
    <w:basedOn w:val="Normal"/>
    <w:pPr>
      <w:overflowPunct w:val="0"/>
      <w:autoSpaceDE w:val="0"/>
      <w:autoSpaceDN w:val="0"/>
      <w:adjustRightInd w:val="0"/>
      <w:jc w:val="center"/>
      <w:textAlignment w:val="baseline"/>
    </w:pPr>
    <w:rPr>
      <w:color w:val="auto"/>
      <w:sz w:val="20"/>
      <w:szCs w:val="20"/>
      <w:lang w:val="es-ES_tradnl" w:eastAsia="es-ES"/>
    </w:rPr>
  </w:style>
  <w:style w:type="paragraph" w:customStyle="1" w:styleId="Textopredeterminado">
    <w:name w:val="Texto predeterminado"/>
    <w:basedOn w:val="Normal"/>
    <w:pPr>
      <w:overflowPunct w:val="0"/>
      <w:autoSpaceDE w:val="0"/>
      <w:autoSpaceDN w:val="0"/>
      <w:adjustRightInd w:val="0"/>
      <w:textAlignment w:val="baseline"/>
    </w:pPr>
    <w:rPr>
      <w:rFonts w:ascii="Times New Roman" w:hAnsi="Times New Roman" w:cs="Times New Roman"/>
      <w:color w:val="auto"/>
      <w:szCs w:val="20"/>
      <w:lang w:val="en-US" w:eastAsia="es-ES"/>
    </w:rPr>
  </w:style>
  <w:style w:type="paragraph" w:customStyle="1" w:styleId="a">
    <w:basedOn w:val="Normal"/>
    <w:next w:val="Sangradetextonormal"/>
    <w:pPr>
      <w:tabs>
        <w:tab w:val="left" w:pos="-1843"/>
      </w:tabs>
      <w:ind w:left="567" w:hanging="567"/>
      <w:jc w:val="both"/>
    </w:pPr>
    <w:rPr>
      <w:rFonts w:cs="Times New Roman"/>
      <w:color w:val="auto"/>
      <w:sz w:val="22"/>
      <w:szCs w:val="20"/>
      <w:lang w:eastAsia="es-ES"/>
    </w:rPr>
  </w:style>
  <w:style w:type="paragraph" w:styleId="Sangra2detindependiente">
    <w:name w:val="Body Text Indent 2"/>
    <w:basedOn w:val="Normal"/>
    <w:pPr>
      <w:tabs>
        <w:tab w:val="left" w:pos="1074"/>
      </w:tabs>
      <w:overflowPunct w:val="0"/>
      <w:autoSpaceDE w:val="0"/>
      <w:autoSpaceDN w:val="0"/>
      <w:adjustRightInd w:val="0"/>
      <w:spacing w:before="40" w:after="40"/>
      <w:ind w:left="1074" w:hanging="720"/>
      <w:jc w:val="both"/>
      <w:textAlignment w:val="baseline"/>
    </w:pPr>
    <w:rPr>
      <w:rFonts w:cs="Times New Roman"/>
      <w:color w:val="auto"/>
      <w:sz w:val="22"/>
      <w:szCs w:val="20"/>
      <w:lang w:val="es-ES_tradnl" w:eastAsia="es-ES"/>
    </w:rPr>
  </w:style>
  <w:style w:type="paragraph" w:styleId="Sangra3detindependiente">
    <w:name w:val="Body Text Indent 3"/>
    <w:basedOn w:val="Normal"/>
    <w:pPr>
      <w:tabs>
        <w:tab w:val="left" w:pos="-4323"/>
      </w:tabs>
      <w:overflowPunct w:val="0"/>
      <w:autoSpaceDE w:val="0"/>
      <w:autoSpaceDN w:val="0"/>
      <w:adjustRightInd w:val="0"/>
      <w:spacing w:before="40" w:after="40"/>
      <w:ind w:left="72"/>
      <w:jc w:val="both"/>
      <w:textAlignment w:val="baseline"/>
    </w:pPr>
    <w:rPr>
      <w:rFonts w:cs="Times New Roman"/>
      <w:color w:val="auto"/>
      <w:sz w:val="22"/>
      <w:szCs w:val="20"/>
      <w:lang w:val="es-ES_tradnl" w:eastAsia="es-ES"/>
    </w:rPr>
  </w:style>
  <w:style w:type="paragraph" w:styleId="Sangradetextonormal">
    <w:name w:val="Body Text Indent"/>
    <w:basedOn w:val="Normal"/>
    <w:pPr>
      <w:spacing w:after="120"/>
      <w:ind w:left="283"/>
    </w:pPr>
  </w:style>
  <w:style w:type="paragraph" w:styleId="Textodeglobo">
    <w:name w:val="Balloon Text"/>
    <w:basedOn w:val="Normal"/>
    <w:link w:val="TextodegloboCar"/>
    <w:rsid w:val="00821A07"/>
    <w:rPr>
      <w:rFonts w:ascii="Tahoma" w:hAnsi="Tahoma" w:cs="Times New Roman"/>
      <w:sz w:val="16"/>
      <w:szCs w:val="16"/>
      <w:lang w:val="x-none" w:eastAsia="x-none"/>
    </w:rPr>
  </w:style>
  <w:style w:type="character" w:customStyle="1" w:styleId="TextodegloboCar">
    <w:name w:val="Texto de globo Car"/>
    <w:link w:val="Textodeglobo"/>
    <w:rsid w:val="00821A07"/>
    <w:rPr>
      <w:rFonts w:ascii="Tahoma" w:hAnsi="Tahoma" w:cs="Tahoma"/>
      <w:color w:val="000000"/>
      <w:sz w:val="16"/>
      <w:szCs w:val="16"/>
    </w:rPr>
  </w:style>
  <w:style w:type="character" w:styleId="Hipervnculo">
    <w:name w:val="Hyperlink"/>
    <w:uiPriority w:val="99"/>
    <w:unhideWhenUsed/>
    <w:rsid w:val="00BB6BD0"/>
    <w:rPr>
      <w:color w:val="0000FF"/>
      <w:u w:val="single"/>
    </w:rPr>
  </w:style>
  <w:style w:type="character" w:styleId="Textodelmarcadordeposicin">
    <w:name w:val="Placeholder Text"/>
    <w:basedOn w:val="Fuentedeprrafopredeter"/>
    <w:uiPriority w:val="99"/>
    <w:semiHidden/>
    <w:rsid w:val="00034840"/>
    <w:rPr>
      <w:color w:val="808080"/>
    </w:rPr>
  </w:style>
  <w:style w:type="table" w:styleId="Tablaconcuadrcula">
    <w:name w:val="Table Grid"/>
    <w:basedOn w:val="Tablanormal"/>
    <w:rsid w:val="0072205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3865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glossaryDocument" Target="glossary/document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ucienegam.edu.mx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Gricelda%20Cervantes\Downloads\Autorizacion-prorroga%20(1)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642AB8D8A9914A9183B0ECF5996C57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128E42-6D0E-4322-B15E-290BCEA01AAB}"/>
      </w:docPartPr>
      <w:docPartBody>
        <w:p w:rsidR="00CB3734" w:rsidRDefault="004F53AC">
          <w:pPr>
            <w:pStyle w:val="642AB8D8A9914A9183B0ECF5996C576E"/>
          </w:pPr>
          <w:r w:rsidRPr="00B535BF">
            <w:rPr>
              <w:rStyle w:val="Textodelmarcadordeposicin"/>
              <w:highlight w:val="lightGray"/>
            </w:rPr>
            <w:t>Haga clic aquí para escribir una fecha.</w:t>
          </w:r>
        </w:p>
      </w:docPartBody>
    </w:docPart>
    <w:docPart>
      <w:docPartPr>
        <w:name w:val="0BB008CE0B134372A8592FF91391C2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656798-1C71-4769-8CE5-43FD1340B9DE}"/>
      </w:docPartPr>
      <w:docPartBody>
        <w:p w:rsidR="00CB3734" w:rsidRDefault="004F53AC">
          <w:pPr>
            <w:pStyle w:val="0BB008CE0B134372A8592FF91391C298"/>
          </w:pPr>
          <w:r w:rsidRPr="00B535BF">
            <w:rPr>
              <w:rStyle w:val="Textodelmarcadordeposicin"/>
              <w:color w:val="000000" w:themeColor="text1"/>
              <w:highlight w:val="lightGray"/>
            </w:rPr>
            <w:t>Haga clic aquí para escribir texto.</w:t>
          </w:r>
        </w:p>
      </w:docPartBody>
    </w:docPart>
    <w:docPart>
      <w:docPartPr>
        <w:name w:val="A309B14A154B46DEBDAD64B5092AB3F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868732-90F5-4AE5-9034-6671798B3161}"/>
      </w:docPartPr>
      <w:docPartBody>
        <w:p w:rsidR="00CB3734" w:rsidRDefault="004F53AC">
          <w:pPr>
            <w:pStyle w:val="A309B14A154B46DEBDAD64B5092AB3F0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17625DD8F754B20B91E2990CEDCEF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C90E1D-4167-42F7-A834-9E281E5D3C9B}"/>
      </w:docPartPr>
      <w:docPartBody>
        <w:p w:rsidR="00CB3734" w:rsidRDefault="004F53AC">
          <w:pPr>
            <w:pStyle w:val="B17625DD8F754B20B91E2990CEDCEF2A"/>
          </w:pPr>
          <w:r w:rsidRPr="006A4AA0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52CB0808C44544E280D53E5010B0FA9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C5D027-DE89-4CE4-9A18-57219C0EB91F}"/>
      </w:docPartPr>
      <w:docPartBody>
        <w:p w:rsidR="00CB3734" w:rsidRDefault="004F53AC">
          <w:pPr>
            <w:pStyle w:val="52CB0808C44544E280D53E5010B0FA99"/>
          </w:pPr>
          <w:r w:rsidRPr="00B535BF">
            <w:rPr>
              <w:rStyle w:val="Textodelmarcadordeposicin"/>
              <w:color w:val="000000" w:themeColor="text1"/>
              <w:highlight w:val="lightGray"/>
            </w:rPr>
            <w:t>Elija un elemento.</w:t>
          </w:r>
        </w:p>
      </w:docPartBody>
    </w:docPart>
    <w:docPart>
      <w:docPartPr>
        <w:name w:val="CF1DCA0D881B4CB29996E9BF67D74F0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74E297-0C61-4C27-8D81-BE7B77A96C2A}"/>
      </w:docPartPr>
      <w:docPartBody>
        <w:p w:rsidR="00CB3734" w:rsidRDefault="004F53AC">
          <w:pPr>
            <w:pStyle w:val="CF1DCA0D881B4CB29996E9BF67D74F07"/>
          </w:pPr>
          <w:r w:rsidRPr="00B316E4">
            <w:rPr>
              <w:rStyle w:val="Textodelmarcadordeposicin"/>
            </w:rPr>
            <w:t>Haga clic aquí para escribir una fecha.</w:t>
          </w:r>
        </w:p>
      </w:docPartBody>
    </w:docPart>
    <w:docPart>
      <w:docPartPr>
        <w:name w:val="31A9EACE8E754D83A4A69596B778B6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4CCFB6-6DB0-49CF-830F-DF3A3E2A57DD}"/>
      </w:docPartPr>
      <w:docPartBody>
        <w:p w:rsidR="00CB3734" w:rsidRDefault="004F53AC">
          <w:pPr>
            <w:pStyle w:val="31A9EACE8E754D83A4A69596B778B635"/>
          </w:pPr>
          <w:r w:rsidRPr="005F5CDF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891CF833BB446BABC56939F1657DC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1FAD2D-EB3C-4A10-9C7A-65014E6AC38D}"/>
      </w:docPartPr>
      <w:docPartBody>
        <w:p w:rsidR="00CB3734" w:rsidRDefault="004F53AC">
          <w:pPr>
            <w:pStyle w:val="D891CF833BB446BABC56939F1657DC7D"/>
          </w:pPr>
          <w:r w:rsidRPr="00B535BF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B12B7D7AB09143028913EC36F8189C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6E6606E-AD76-421F-A6D3-E60F2940D706}"/>
      </w:docPartPr>
      <w:docPartBody>
        <w:p w:rsidR="00CB3734" w:rsidRDefault="004F53AC">
          <w:pPr>
            <w:pStyle w:val="B12B7D7AB09143028913EC36F8189C12"/>
          </w:pPr>
          <w:r w:rsidRPr="005F5CDF">
            <w:rPr>
              <w:rStyle w:val="Textodelmarcadordeposicin"/>
            </w:rPr>
            <w:t>Haga clic aquí para escribir texto.</w:t>
          </w:r>
        </w:p>
      </w:docPartBody>
    </w:docPart>
    <w:docPart>
      <w:docPartPr>
        <w:name w:val="D036C9897FD2431DB0CA6C0303E9335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16F535-8A84-44F3-81FC-0337C835D1AF}"/>
      </w:docPartPr>
      <w:docPartBody>
        <w:p w:rsidR="00CB3734" w:rsidRDefault="004F53AC">
          <w:pPr>
            <w:pStyle w:val="D036C9897FD2431DB0CA6C0303E9335C"/>
          </w:pPr>
          <w:r w:rsidRPr="00557D52">
            <w:rPr>
              <w:rStyle w:val="Textodelmarcadordeposicin"/>
              <w:color w:val="000000" w:themeColor="text1"/>
              <w:highlight w:val="lightGray"/>
            </w:rPr>
            <w:t>Haga clic aquí para escribir texto.</w:t>
          </w:r>
        </w:p>
      </w:docPartBody>
    </w:docPart>
    <w:docPart>
      <w:docPartPr>
        <w:name w:val="8BBAA8E4032F473D9047605C4AD6AEB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A09A2C-BD8A-475C-82A9-61C8C820129D}"/>
      </w:docPartPr>
      <w:docPartBody>
        <w:p w:rsidR="00CB3734" w:rsidRDefault="004F53AC">
          <w:pPr>
            <w:pStyle w:val="8BBAA8E4032F473D9047605C4AD6AEB2"/>
          </w:pPr>
          <w:r w:rsidRPr="006A4AA0">
            <w:rPr>
              <w:rStyle w:val="Textodelmarcadordeposicin"/>
            </w:rPr>
            <w:t>Elija un elemento.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@Adobe Fangsong Std R">
    <w:altName w:val="@MS Mincho"/>
    <w:panose1 w:val="00000000000000000000"/>
    <w:charset w:val="80"/>
    <w:family w:val="roman"/>
    <w:notTrueType/>
    <w:pitch w:val="variable"/>
    <w:sig w:usb0="00000207" w:usb1="0A0F1810" w:usb2="00000016" w:usb3="00000000" w:csb0="00060007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revisionView w:formatting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53AC"/>
    <w:rsid w:val="004F53AC"/>
    <w:rsid w:val="00A77D7D"/>
    <w:rsid w:val="00CB37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Pr>
      <w:color w:val="808080"/>
    </w:rPr>
  </w:style>
  <w:style w:type="paragraph" w:customStyle="1" w:styleId="642AB8D8A9914A9183B0ECF5996C576E">
    <w:name w:val="642AB8D8A9914A9183B0ECF5996C576E"/>
  </w:style>
  <w:style w:type="paragraph" w:customStyle="1" w:styleId="0BB008CE0B134372A8592FF91391C298">
    <w:name w:val="0BB008CE0B134372A8592FF91391C298"/>
  </w:style>
  <w:style w:type="paragraph" w:customStyle="1" w:styleId="A309B14A154B46DEBDAD64B5092AB3F0">
    <w:name w:val="A309B14A154B46DEBDAD64B5092AB3F0"/>
  </w:style>
  <w:style w:type="paragraph" w:customStyle="1" w:styleId="B17625DD8F754B20B91E2990CEDCEF2A">
    <w:name w:val="B17625DD8F754B20B91E2990CEDCEF2A"/>
  </w:style>
  <w:style w:type="paragraph" w:customStyle="1" w:styleId="52CB0808C44544E280D53E5010B0FA99">
    <w:name w:val="52CB0808C44544E280D53E5010B0FA99"/>
  </w:style>
  <w:style w:type="paragraph" w:customStyle="1" w:styleId="CF1DCA0D881B4CB29996E9BF67D74F07">
    <w:name w:val="CF1DCA0D881B4CB29996E9BF67D74F07"/>
  </w:style>
  <w:style w:type="paragraph" w:customStyle="1" w:styleId="31A9EACE8E754D83A4A69596B778B635">
    <w:name w:val="31A9EACE8E754D83A4A69596B778B635"/>
  </w:style>
  <w:style w:type="paragraph" w:customStyle="1" w:styleId="D891CF833BB446BABC56939F1657DC7D">
    <w:name w:val="D891CF833BB446BABC56939F1657DC7D"/>
  </w:style>
  <w:style w:type="paragraph" w:customStyle="1" w:styleId="B12B7D7AB09143028913EC36F8189C12">
    <w:name w:val="B12B7D7AB09143028913EC36F8189C12"/>
  </w:style>
  <w:style w:type="paragraph" w:customStyle="1" w:styleId="D036C9897FD2431DB0CA6C0303E9335C">
    <w:name w:val="D036C9897FD2431DB0CA6C0303E9335C"/>
  </w:style>
  <w:style w:type="paragraph" w:customStyle="1" w:styleId="8BBAA8E4032F473D9047605C4AD6AEB2">
    <w:name w:val="8BBAA8E4032F473D9047605C4AD6AEB2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6A9B7AF-EC32-4D82-8082-06B1A22B18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Autorizacion-prorroga (1).dotx</Template>
  <TotalTime>0</TotalTime>
  <Pages>1</Pages>
  <Words>214</Words>
  <Characters>1178</Characters>
  <Application>Microsoft Office Word</Application>
  <DocSecurity>0</DocSecurity>
  <Lines>9</Lines>
  <Paragraphs>2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Modificación Solicitada por:</vt:lpstr>
      <vt:lpstr>Modificación Solicitada por:</vt:lpstr>
    </vt:vector>
  </TitlesOfParts>
  <Company>Secretaría de Educación Pública.</Company>
  <LinksUpToDate>false</LinksUpToDate>
  <CharactersWithSpaces>1390</CharactersWithSpaces>
  <SharedDoc>false</SharedDoc>
  <HLinks>
    <vt:vector size="6" baseType="variant">
      <vt:variant>
        <vt:i4>65614</vt:i4>
      </vt:variant>
      <vt:variant>
        <vt:i4>0</vt:i4>
      </vt:variant>
      <vt:variant>
        <vt:i4>0</vt:i4>
      </vt:variant>
      <vt:variant>
        <vt:i4>5</vt:i4>
      </vt:variant>
      <vt:variant>
        <vt:lpwstr>http://www.ucienegam.edu.mx/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Modificación Solicitada por:</dc:title>
  <dc:creator>Gabriel AM</dc:creator>
  <cp:lastModifiedBy>Gabriel AM</cp:lastModifiedBy>
  <cp:revision>2</cp:revision>
  <cp:lastPrinted>2015-08-10T17:34:00Z</cp:lastPrinted>
  <dcterms:created xsi:type="dcterms:W3CDTF">2024-02-22T17:44:00Z</dcterms:created>
  <dcterms:modified xsi:type="dcterms:W3CDTF">2024-02-22T17:56:00Z</dcterms:modified>
</cp:coreProperties>
</file>