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0C28" w:rsidRPr="00B535BF" w:rsidRDefault="00910C28" w:rsidP="007E60CE">
      <w:pPr>
        <w:spacing w:line="360" w:lineRule="auto"/>
        <w:jc w:val="right"/>
        <w:rPr>
          <w:sz w:val="22"/>
          <w:szCs w:val="22"/>
        </w:rPr>
      </w:pPr>
    </w:p>
    <w:p w:rsidR="007E60CE" w:rsidRPr="00B535BF" w:rsidRDefault="007E60CE" w:rsidP="007E60CE">
      <w:pPr>
        <w:spacing w:line="360" w:lineRule="auto"/>
        <w:jc w:val="right"/>
        <w:rPr>
          <w:sz w:val="22"/>
          <w:szCs w:val="22"/>
        </w:rPr>
      </w:pPr>
      <w:r w:rsidRPr="00B535BF">
        <w:rPr>
          <w:sz w:val="22"/>
          <w:szCs w:val="22"/>
        </w:rPr>
        <w:t xml:space="preserve">Sahuayo, </w:t>
      </w:r>
      <w:proofErr w:type="spellStart"/>
      <w:r w:rsidRPr="00B535BF">
        <w:rPr>
          <w:sz w:val="22"/>
          <w:szCs w:val="22"/>
        </w:rPr>
        <w:t>Mich</w:t>
      </w:r>
      <w:proofErr w:type="spellEnd"/>
      <w:r w:rsidRPr="00B535BF">
        <w:rPr>
          <w:sz w:val="22"/>
          <w:szCs w:val="22"/>
        </w:rPr>
        <w:t xml:space="preserve">. a  </w:t>
      </w:r>
      <w:sdt>
        <w:sdtPr>
          <w:rPr>
            <w:sz w:val="22"/>
            <w:szCs w:val="22"/>
            <w:highlight w:val="lightGray"/>
          </w:rPr>
          <w:alias w:val="FECHA"/>
          <w:tag w:val="FECHA"/>
          <w:id w:val="-679502412"/>
          <w:placeholder>
            <w:docPart w:val="FFF5D960DA7A43DA98FC1E89F186808D"/>
          </w:placeholder>
          <w:showingPlcHdr/>
          <w:date>
            <w:dateFormat w:val="dd/MM/yyyy"/>
            <w:lid w:val="es-MX"/>
            <w:storeMappedDataAs w:val="dateTime"/>
            <w:calendar w:val="gregorian"/>
          </w:date>
        </w:sdtPr>
        <w:sdtEndPr/>
        <w:sdtContent>
          <w:r w:rsidRPr="00B535BF">
            <w:rPr>
              <w:rStyle w:val="Textodelmarcadordeposicin"/>
              <w:sz w:val="22"/>
              <w:szCs w:val="22"/>
              <w:highlight w:val="lightGray"/>
            </w:rPr>
            <w:t>Haga clic aquí para escribir una fecha.</w:t>
          </w:r>
        </w:sdtContent>
      </w:sdt>
    </w:p>
    <w:p w:rsidR="00B535BF" w:rsidRPr="00B535BF" w:rsidRDefault="00B535BF" w:rsidP="00B535BF">
      <w:pPr>
        <w:ind w:firstLine="708"/>
        <w:jc w:val="right"/>
        <w:rPr>
          <w:sz w:val="22"/>
          <w:szCs w:val="22"/>
        </w:rPr>
      </w:pPr>
      <w:r w:rsidRPr="00B535BF">
        <w:rPr>
          <w:sz w:val="22"/>
          <w:szCs w:val="22"/>
        </w:rPr>
        <w:t xml:space="preserve">No. de Oficio </w:t>
      </w:r>
      <w:sdt>
        <w:sdtPr>
          <w:rPr>
            <w:b/>
            <w:sz w:val="22"/>
            <w:szCs w:val="22"/>
          </w:rPr>
          <w:alias w:val="No. Oficio"/>
          <w:tag w:val="No. Oficio"/>
          <w:id w:val="-2045512883"/>
          <w:placeholder>
            <w:docPart w:val="F8E33536D05A4E17BE09A54F407485F4"/>
          </w:placeholder>
          <w:showingPlcHdr/>
        </w:sdtPr>
        <w:sdtEndPr/>
        <w:sdtContent>
          <w:r w:rsidRPr="00B535BF">
            <w:rPr>
              <w:rStyle w:val="Textodelmarcadordeposicin"/>
              <w:color w:val="000000" w:themeColor="text1"/>
              <w:sz w:val="22"/>
              <w:szCs w:val="22"/>
              <w:highlight w:val="lightGray"/>
            </w:rPr>
            <w:t>Haga clic aquí para escribir texto.</w:t>
          </w:r>
        </w:sdtContent>
      </w:sdt>
    </w:p>
    <w:p w:rsidR="007E60CE" w:rsidRPr="00B535BF" w:rsidRDefault="007E60CE" w:rsidP="007E60CE">
      <w:pPr>
        <w:ind w:firstLine="708"/>
        <w:jc w:val="right"/>
        <w:rPr>
          <w:sz w:val="22"/>
          <w:szCs w:val="22"/>
        </w:rPr>
      </w:pPr>
      <w:r w:rsidRPr="00B535BF">
        <w:rPr>
          <w:b/>
          <w:sz w:val="22"/>
          <w:szCs w:val="22"/>
        </w:rPr>
        <w:t>ASUNTO:</w:t>
      </w:r>
      <w:r w:rsidRPr="00B535BF">
        <w:rPr>
          <w:sz w:val="22"/>
          <w:szCs w:val="22"/>
        </w:rPr>
        <w:t xml:space="preserve"> </w:t>
      </w:r>
      <w:r w:rsidR="001A5D4F">
        <w:rPr>
          <w:sz w:val="22"/>
          <w:szCs w:val="22"/>
        </w:rPr>
        <w:t xml:space="preserve">Cambio de </w:t>
      </w:r>
      <w:r w:rsidR="00A61C03">
        <w:rPr>
          <w:color w:val="000000" w:themeColor="text1"/>
          <w:sz w:val="22"/>
          <w:szCs w:val="22"/>
        </w:rPr>
        <w:t xml:space="preserve">clasificación </w:t>
      </w:r>
      <w:r w:rsidR="001A5D4F">
        <w:rPr>
          <w:sz w:val="22"/>
          <w:szCs w:val="22"/>
        </w:rPr>
        <w:t xml:space="preserve">a </w:t>
      </w:r>
      <w:r w:rsidR="001A5D4F" w:rsidRPr="00B535BF">
        <w:rPr>
          <w:sz w:val="22"/>
          <w:szCs w:val="22"/>
        </w:rPr>
        <w:t xml:space="preserve">alumno </w:t>
      </w:r>
      <w:r w:rsidR="001A5D4F">
        <w:rPr>
          <w:color w:val="000000" w:themeColor="text1"/>
          <w:sz w:val="22"/>
          <w:szCs w:val="22"/>
        </w:rPr>
        <w:t>regular/irregular</w:t>
      </w:r>
      <w:r w:rsidR="00364F6F" w:rsidRPr="00B535BF">
        <w:rPr>
          <w:sz w:val="22"/>
          <w:szCs w:val="22"/>
        </w:rPr>
        <w:t>.</w:t>
      </w:r>
    </w:p>
    <w:p w:rsidR="007E60CE" w:rsidRPr="00B535BF" w:rsidRDefault="007E60CE" w:rsidP="007E60CE">
      <w:pPr>
        <w:ind w:firstLine="708"/>
        <w:jc w:val="right"/>
        <w:rPr>
          <w:sz w:val="22"/>
          <w:szCs w:val="22"/>
        </w:rPr>
      </w:pPr>
    </w:p>
    <w:p w:rsidR="007E60CE" w:rsidRPr="00B535BF" w:rsidRDefault="007E60CE" w:rsidP="007E60CE">
      <w:pPr>
        <w:tabs>
          <w:tab w:val="left" w:pos="7470"/>
        </w:tabs>
        <w:jc w:val="both"/>
        <w:rPr>
          <w:b/>
          <w:sz w:val="22"/>
          <w:szCs w:val="22"/>
        </w:rPr>
      </w:pPr>
    </w:p>
    <w:p w:rsidR="004232E1" w:rsidRPr="004232E1" w:rsidRDefault="0077713D" w:rsidP="0034463C">
      <w:pPr>
        <w:tabs>
          <w:tab w:val="left" w:pos="7470"/>
        </w:tabs>
        <w:spacing w:line="276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LIC. JAIME MENDOZA MACIAS</w:t>
      </w:r>
    </w:p>
    <w:p w:rsidR="004232E1" w:rsidRPr="004232E1" w:rsidRDefault="004232E1" w:rsidP="0034463C">
      <w:pPr>
        <w:tabs>
          <w:tab w:val="left" w:pos="7470"/>
        </w:tabs>
        <w:spacing w:line="276" w:lineRule="auto"/>
        <w:jc w:val="both"/>
        <w:rPr>
          <w:b/>
          <w:sz w:val="22"/>
          <w:szCs w:val="22"/>
        </w:rPr>
      </w:pPr>
      <w:r w:rsidRPr="004232E1">
        <w:rPr>
          <w:b/>
          <w:sz w:val="22"/>
          <w:szCs w:val="22"/>
        </w:rPr>
        <w:t xml:space="preserve">JEFE DEL DEPARTAMENTO DE SERVICIOS ESCOLARES </w:t>
      </w:r>
    </w:p>
    <w:p w:rsidR="004232E1" w:rsidRDefault="004232E1" w:rsidP="0034463C">
      <w:pPr>
        <w:tabs>
          <w:tab w:val="left" w:pos="7470"/>
        </w:tabs>
        <w:spacing w:line="276" w:lineRule="auto"/>
        <w:jc w:val="both"/>
        <w:rPr>
          <w:b/>
          <w:sz w:val="22"/>
          <w:szCs w:val="22"/>
        </w:rPr>
      </w:pPr>
      <w:r w:rsidRPr="004232E1">
        <w:rPr>
          <w:b/>
          <w:sz w:val="22"/>
          <w:szCs w:val="22"/>
        </w:rPr>
        <w:t>PRESENTE.</w:t>
      </w:r>
    </w:p>
    <w:p w:rsidR="007E60CE" w:rsidRPr="00B535BF" w:rsidRDefault="007E60CE" w:rsidP="004232E1">
      <w:pPr>
        <w:tabs>
          <w:tab w:val="left" w:pos="7470"/>
        </w:tabs>
        <w:spacing w:line="360" w:lineRule="auto"/>
        <w:jc w:val="both"/>
        <w:rPr>
          <w:sz w:val="22"/>
          <w:szCs w:val="22"/>
        </w:rPr>
      </w:pPr>
      <w:r w:rsidRPr="00B535BF">
        <w:rPr>
          <w:sz w:val="22"/>
          <w:szCs w:val="22"/>
        </w:rPr>
        <w:tab/>
      </w:r>
    </w:p>
    <w:p w:rsidR="00EA7848" w:rsidRDefault="00594BD1" w:rsidP="007E60CE">
      <w:pPr>
        <w:spacing w:line="276" w:lineRule="auto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</w:t>
      </w:r>
      <w:r w:rsidRPr="00B535BF">
        <w:rPr>
          <w:color w:val="000000" w:themeColor="text1"/>
          <w:sz w:val="22"/>
          <w:szCs w:val="22"/>
        </w:rPr>
        <w:t>e conformidad al Artículo 5° Fracción III del Reglamento Escolar</w:t>
      </w:r>
      <w:r>
        <w:rPr>
          <w:color w:val="000000" w:themeColor="text1"/>
          <w:sz w:val="22"/>
          <w:szCs w:val="22"/>
        </w:rPr>
        <w:t>, p</w:t>
      </w:r>
      <w:r w:rsidR="005C2B96" w:rsidRPr="00B535BF">
        <w:rPr>
          <w:color w:val="000000" w:themeColor="text1"/>
          <w:sz w:val="22"/>
          <w:szCs w:val="22"/>
        </w:rPr>
        <w:t xml:space="preserve">or medio </w:t>
      </w:r>
      <w:r w:rsidR="00CF6AE7">
        <w:rPr>
          <w:color w:val="000000" w:themeColor="text1"/>
          <w:sz w:val="22"/>
          <w:szCs w:val="22"/>
        </w:rPr>
        <w:t xml:space="preserve">del presente </w:t>
      </w:r>
      <w:r>
        <w:rPr>
          <w:color w:val="000000" w:themeColor="text1"/>
          <w:sz w:val="22"/>
          <w:szCs w:val="22"/>
        </w:rPr>
        <w:t>comunico</w:t>
      </w:r>
      <w:r w:rsidR="005C2B96" w:rsidRPr="00B535BF">
        <w:rPr>
          <w:color w:val="000000" w:themeColor="text1"/>
          <w:sz w:val="22"/>
          <w:szCs w:val="22"/>
        </w:rPr>
        <w:t xml:space="preserve"> a usted </w:t>
      </w:r>
      <w:r w:rsidRPr="00594BD1">
        <w:rPr>
          <w:color w:val="000000" w:themeColor="text1"/>
          <w:sz w:val="22"/>
          <w:szCs w:val="22"/>
        </w:rPr>
        <w:t>que</w:t>
      </w:r>
      <w:r>
        <w:rPr>
          <w:b/>
          <w:color w:val="000000" w:themeColor="text1"/>
          <w:sz w:val="22"/>
          <w:szCs w:val="22"/>
        </w:rPr>
        <w:t xml:space="preserve"> </w:t>
      </w:r>
      <w:r w:rsidR="005C2B96" w:rsidRPr="00B535BF">
        <w:rPr>
          <w:color w:val="000000" w:themeColor="text1"/>
          <w:sz w:val="22"/>
          <w:szCs w:val="22"/>
        </w:rPr>
        <w:t xml:space="preserve">el (la) </w:t>
      </w:r>
      <w:r w:rsidR="005C2B96" w:rsidRPr="00B535BF">
        <w:rPr>
          <w:b/>
          <w:color w:val="000000" w:themeColor="text1"/>
          <w:sz w:val="22"/>
          <w:szCs w:val="22"/>
        </w:rPr>
        <w:t xml:space="preserve">C. </w:t>
      </w:r>
      <w:sdt>
        <w:sdtPr>
          <w:rPr>
            <w:color w:val="000000" w:themeColor="text1"/>
            <w:sz w:val="22"/>
            <w:szCs w:val="22"/>
            <w:highlight w:val="lightGray"/>
          </w:rPr>
          <w:alias w:val="NOMBRE ALUMNO"/>
          <w:tag w:val="NOMBRE ALUMNO"/>
          <w:id w:val="1627735537"/>
          <w:placeholder>
            <w:docPart w:val="A1D13404AADB4E3E8D2D371746D2224E"/>
          </w:placeholder>
        </w:sdtPr>
        <w:sdtEndPr/>
        <w:sdtContent>
          <w:r w:rsidR="005C559F" w:rsidRPr="00B535BF">
            <w:rPr>
              <w:color w:val="000000" w:themeColor="text1"/>
              <w:sz w:val="22"/>
              <w:szCs w:val="22"/>
              <w:highlight w:val="lightGray"/>
            </w:rPr>
            <w:t>N</w:t>
          </w:r>
          <w:r w:rsidR="00D25FD2" w:rsidRPr="00B535BF">
            <w:rPr>
              <w:color w:val="000000" w:themeColor="text1"/>
              <w:sz w:val="22"/>
              <w:szCs w:val="22"/>
              <w:highlight w:val="lightGray"/>
            </w:rPr>
            <w:t>ombre del estudiante</w:t>
          </w:r>
        </w:sdtContent>
      </w:sdt>
      <w:r w:rsidR="005C2B96" w:rsidRPr="00B535BF">
        <w:rPr>
          <w:b/>
          <w:color w:val="000000" w:themeColor="text1"/>
          <w:sz w:val="22"/>
          <w:szCs w:val="22"/>
        </w:rPr>
        <w:t xml:space="preserve"> </w:t>
      </w:r>
      <w:r w:rsidR="00A84D0C">
        <w:rPr>
          <w:b/>
          <w:color w:val="000000" w:themeColor="text1"/>
          <w:sz w:val="22"/>
          <w:szCs w:val="22"/>
        </w:rPr>
        <w:t xml:space="preserve"> </w:t>
      </w:r>
      <w:r w:rsidR="00744B03">
        <w:rPr>
          <w:color w:val="000000" w:themeColor="text1"/>
          <w:sz w:val="22"/>
          <w:szCs w:val="22"/>
        </w:rPr>
        <w:t>con No. de</w:t>
      </w:r>
      <w:bookmarkStart w:id="0" w:name="_GoBack"/>
      <w:bookmarkEnd w:id="0"/>
      <w:r w:rsidR="00A84D0C" w:rsidRPr="00B535BF">
        <w:rPr>
          <w:b/>
          <w:color w:val="000000" w:themeColor="text1"/>
          <w:sz w:val="22"/>
          <w:szCs w:val="22"/>
        </w:rPr>
        <w:t xml:space="preserve"> </w:t>
      </w:r>
      <w:sdt>
        <w:sdtPr>
          <w:rPr>
            <w:color w:val="000000" w:themeColor="text1"/>
            <w:sz w:val="22"/>
            <w:szCs w:val="22"/>
            <w:highlight w:val="lightGray"/>
          </w:rPr>
          <w:alias w:val="MATRÍCULA"/>
          <w:tag w:val="MATRÍCULA"/>
          <w:id w:val="-565413269"/>
          <w:placeholder>
            <w:docPart w:val="1C90A482B8A1419BB845BDA52A445AA3"/>
          </w:placeholder>
        </w:sdtPr>
        <w:sdtEndPr/>
        <w:sdtContent>
          <w:proofErr w:type="spellStart"/>
          <w:r w:rsidR="00A84D0C" w:rsidRPr="00B535BF">
            <w:rPr>
              <w:color w:val="000000" w:themeColor="text1"/>
              <w:sz w:val="22"/>
              <w:szCs w:val="22"/>
              <w:highlight w:val="lightGray"/>
            </w:rPr>
            <w:t>Matrícula</w:t>
          </w:r>
          <w:proofErr w:type="spellEnd"/>
        </w:sdtContent>
      </w:sdt>
      <w:r w:rsidR="00A84D0C" w:rsidRPr="00B535BF">
        <w:rPr>
          <w:color w:val="000000" w:themeColor="text1"/>
          <w:sz w:val="22"/>
          <w:szCs w:val="22"/>
        </w:rPr>
        <w:t xml:space="preserve"> </w:t>
      </w:r>
      <w:r w:rsidR="0012244B">
        <w:rPr>
          <w:color w:val="000000" w:themeColor="text1"/>
          <w:sz w:val="22"/>
          <w:szCs w:val="22"/>
        </w:rPr>
        <w:t>de</w:t>
      </w:r>
      <w:r w:rsidR="005C2B96" w:rsidRPr="00B535BF">
        <w:rPr>
          <w:color w:val="000000" w:themeColor="text1"/>
          <w:sz w:val="22"/>
          <w:szCs w:val="22"/>
        </w:rPr>
        <w:t xml:space="preserve"> la trayectoria de </w:t>
      </w:r>
      <w:sdt>
        <w:sdtPr>
          <w:rPr>
            <w:color w:val="000000" w:themeColor="text1"/>
            <w:sz w:val="22"/>
            <w:szCs w:val="22"/>
            <w:highlight w:val="lightGray"/>
          </w:rPr>
          <w:alias w:val="TRAYECTORIA"/>
          <w:tag w:val="TRAYECTORIA"/>
          <w:id w:val="-1584131298"/>
          <w:placeholder>
            <w:docPart w:val="D8C7623F26A943DDB2C1E9471E113CDB"/>
          </w:placeholder>
          <w:showingPlcHdr/>
          <w:comboBox>
            <w:listItem w:displayText="Ing. en Energía" w:value="Ing. en Energía"/>
            <w:listItem w:displayText="Ing. en Nanotecnología" w:value="Ing. en Nanotecnología"/>
            <w:listItem w:displayText="Lic. en Estudios Multiculturales" w:value="Lic. en Estudios Multiculturales"/>
            <w:listItem w:displayText="Lic. en Innovación Educativa" w:value="Lic. en Innovación Educativa"/>
            <w:listItem w:displayText="Lic. en Genómica Alimentaria" w:value="Lic. en Genómica Alimentaria"/>
            <w:listItem w:displayText="Lic. en Gestión y Administración Pública" w:value="Lic. en Gestión y Administración Pública"/>
          </w:comboBox>
        </w:sdtPr>
        <w:sdtEndPr/>
        <w:sdtContent>
          <w:r w:rsidR="00D25FD2" w:rsidRPr="00B535BF">
            <w:rPr>
              <w:rStyle w:val="Textodelmarcadordeposicin"/>
              <w:color w:val="000000" w:themeColor="text1"/>
              <w:sz w:val="22"/>
              <w:szCs w:val="22"/>
              <w:highlight w:val="lightGray"/>
            </w:rPr>
            <w:t>Elija un elemento.</w:t>
          </w:r>
        </w:sdtContent>
      </w:sdt>
      <w:r w:rsidR="00D96BF4" w:rsidRPr="00FA2F91">
        <w:rPr>
          <w:color w:val="000000" w:themeColor="text1"/>
          <w:sz w:val="22"/>
          <w:szCs w:val="22"/>
        </w:rPr>
        <w:t>,</w:t>
      </w:r>
      <w:r w:rsidR="00D96BF4" w:rsidRPr="00B535BF">
        <w:rPr>
          <w:b/>
          <w:color w:val="000000" w:themeColor="text1"/>
          <w:sz w:val="22"/>
          <w:szCs w:val="22"/>
        </w:rPr>
        <w:t xml:space="preserve"> </w:t>
      </w:r>
      <w:r w:rsidR="005C2B96" w:rsidRPr="00B535BF">
        <w:rPr>
          <w:color w:val="000000" w:themeColor="text1"/>
          <w:sz w:val="22"/>
          <w:szCs w:val="22"/>
        </w:rPr>
        <w:t>e</w:t>
      </w:r>
      <w:r w:rsidR="00D96BF4" w:rsidRPr="00B535BF">
        <w:rPr>
          <w:color w:val="000000" w:themeColor="text1"/>
          <w:sz w:val="22"/>
          <w:szCs w:val="22"/>
        </w:rPr>
        <w:t xml:space="preserve">n </w:t>
      </w:r>
      <w:r w:rsidR="00FA2F91">
        <w:rPr>
          <w:color w:val="000000" w:themeColor="text1"/>
          <w:sz w:val="22"/>
          <w:szCs w:val="22"/>
        </w:rPr>
        <w:t xml:space="preserve">clasificación </w:t>
      </w:r>
      <w:r w:rsidR="00D96BF4" w:rsidRPr="00B535BF">
        <w:rPr>
          <w:color w:val="000000" w:themeColor="text1"/>
          <w:sz w:val="22"/>
          <w:szCs w:val="22"/>
        </w:rPr>
        <w:t xml:space="preserve">de </w:t>
      </w:r>
      <w:r w:rsidR="00A84D0C" w:rsidRPr="00B535BF">
        <w:rPr>
          <w:b/>
          <w:color w:val="000000" w:themeColor="text1"/>
          <w:sz w:val="22"/>
          <w:szCs w:val="22"/>
        </w:rPr>
        <w:t>CONDICIONADO(A)</w:t>
      </w:r>
      <w:r w:rsidR="00A84D0C" w:rsidRPr="00B535BF">
        <w:rPr>
          <w:color w:val="000000" w:themeColor="text1"/>
          <w:sz w:val="22"/>
          <w:szCs w:val="22"/>
        </w:rPr>
        <w:t xml:space="preserve"> </w:t>
      </w:r>
      <w:r w:rsidR="00291712" w:rsidRPr="00B535BF">
        <w:rPr>
          <w:color w:val="000000" w:themeColor="text1"/>
          <w:sz w:val="22"/>
          <w:szCs w:val="22"/>
        </w:rPr>
        <w:t>durante</w:t>
      </w:r>
      <w:r w:rsidR="005C2B96" w:rsidRPr="00B535BF">
        <w:rPr>
          <w:color w:val="000000" w:themeColor="text1"/>
          <w:sz w:val="22"/>
          <w:szCs w:val="22"/>
        </w:rPr>
        <w:t xml:space="preserve"> el </w:t>
      </w:r>
      <w:r w:rsidR="006E44C8" w:rsidRPr="006E44C8">
        <w:rPr>
          <w:b/>
          <w:color w:val="000000" w:themeColor="text1"/>
          <w:sz w:val="22"/>
          <w:szCs w:val="22"/>
        </w:rPr>
        <w:t>C</w:t>
      </w:r>
      <w:r w:rsidR="00475695" w:rsidRPr="006E44C8">
        <w:rPr>
          <w:b/>
          <w:color w:val="000000" w:themeColor="text1"/>
          <w:sz w:val="22"/>
          <w:szCs w:val="22"/>
        </w:rPr>
        <w:t>iclo</w:t>
      </w:r>
      <w:r w:rsidR="005C2B96" w:rsidRPr="006E44C8">
        <w:rPr>
          <w:b/>
          <w:color w:val="000000" w:themeColor="text1"/>
          <w:sz w:val="22"/>
          <w:szCs w:val="22"/>
        </w:rPr>
        <w:t xml:space="preserve"> </w:t>
      </w:r>
      <w:r w:rsidR="006E44C8" w:rsidRPr="006E44C8">
        <w:rPr>
          <w:b/>
          <w:color w:val="000000" w:themeColor="text1"/>
          <w:sz w:val="22"/>
          <w:szCs w:val="22"/>
        </w:rPr>
        <w:t>E</w:t>
      </w:r>
      <w:r w:rsidR="005C2B96" w:rsidRPr="006E44C8">
        <w:rPr>
          <w:b/>
          <w:color w:val="000000" w:themeColor="text1"/>
          <w:sz w:val="22"/>
          <w:szCs w:val="22"/>
        </w:rPr>
        <w:t xml:space="preserve">scolar </w:t>
      </w:r>
      <w:r w:rsidR="00586C3F">
        <w:rPr>
          <w:b/>
          <w:color w:val="000000" w:themeColor="text1"/>
          <w:sz w:val="22"/>
          <w:szCs w:val="22"/>
        </w:rPr>
        <w:t>2020</w:t>
      </w:r>
      <w:r w:rsidR="00436DBE">
        <w:rPr>
          <w:b/>
          <w:color w:val="000000" w:themeColor="text1"/>
          <w:sz w:val="22"/>
          <w:szCs w:val="22"/>
        </w:rPr>
        <w:t>–20</w:t>
      </w:r>
      <w:r w:rsidR="00FA022B">
        <w:rPr>
          <w:b/>
          <w:color w:val="000000" w:themeColor="text1"/>
          <w:sz w:val="22"/>
          <w:szCs w:val="22"/>
        </w:rPr>
        <w:t>2</w:t>
      </w:r>
      <w:r w:rsidR="00586C3F">
        <w:rPr>
          <w:b/>
          <w:color w:val="000000" w:themeColor="text1"/>
          <w:sz w:val="22"/>
          <w:szCs w:val="22"/>
        </w:rPr>
        <w:t>1</w:t>
      </w:r>
      <w:r w:rsidR="00B535BF" w:rsidRPr="006E44C8">
        <w:rPr>
          <w:b/>
          <w:color w:val="000000" w:themeColor="text1"/>
          <w:sz w:val="22"/>
          <w:szCs w:val="22"/>
        </w:rPr>
        <w:t>/</w:t>
      </w:r>
      <w:r w:rsidR="009D2591">
        <w:rPr>
          <w:b/>
          <w:color w:val="000000" w:themeColor="text1"/>
          <w:sz w:val="22"/>
          <w:szCs w:val="22"/>
        </w:rPr>
        <w:t>I</w:t>
      </w:r>
      <w:r w:rsidR="00EE6104" w:rsidRPr="00B535BF">
        <w:rPr>
          <w:color w:val="000000" w:themeColor="text1"/>
          <w:sz w:val="22"/>
          <w:szCs w:val="22"/>
        </w:rPr>
        <w:t xml:space="preserve">, </w:t>
      </w:r>
      <w:r w:rsidRPr="00594BD1">
        <w:rPr>
          <w:b/>
          <w:color w:val="000000" w:themeColor="text1"/>
          <w:sz w:val="22"/>
          <w:szCs w:val="22"/>
        </w:rPr>
        <w:t>ha cumplido satisfactoriamente las condiciones establecidas</w:t>
      </w:r>
      <w:r>
        <w:rPr>
          <w:color w:val="000000" w:themeColor="text1"/>
          <w:sz w:val="22"/>
          <w:szCs w:val="22"/>
        </w:rPr>
        <w:t xml:space="preserve"> </w:t>
      </w:r>
      <w:r w:rsidR="00EE6104" w:rsidRPr="00B535BF">
        <w:rPr>
          <w:color w:val="000000" w:themeColor="text1"/>
          <w:sz w:val="22"/>
          <w:szCs w:val="22"/>
        </w:rPr>
        <w:t xml:space="preserve">de manera que </w:t>
      </w:r>
      <w:r w:rsidR="00291712" w:rsidRPr="00B535BF">
        <w:rPr>
          <w:color w:val="000000" w:themeColor="text1"/>
          <w:sz w:val="22"/>
          <w:szCs w:val="22"/>
        </w:rPr>
        <w:t xml:space="preserve">el estudiante </w:t>
      </w:r>
      <w:r>
        <w:rPr>
          <w:color w:val="000000" w:themeColor="text1"/>
          <w:sz w:val="22"/>
          <w:szCs w:val="22"/>
        </w:rPr>
        <w:t>podrá tener la clasificación de regular o irregular según le corresponda.</w:t>
      </w:r>
    </w:p>
    <w:p w:rsidR="00594BD1" w:rsidRPr="00B535BF" w:rsidRDefault="00594BD1" w:rsidP="007E60CE">
      <w:pPr>
        <w:spacing w:line="276" w:lineRule="auto"/>
        <w:jc w:val="both"/>
        <w:rPr>
          <w:sz w:val="22"/>
          <w:szCs w:val="22"/>
        </w:rPr>
      </w:pPr>
    </w:p>
    <w:p w:rsidR="007E60CE" w:rsidRPr="00B535BF" w:rsidRDefault="007E60CE" w:rsidP="007C120D">
      <w:pPr>
        <w:spacing w:line="276" w:lineRule="auto"/>
        <w:jc w:val="both"/>
        <w:rPr>
          <w:sz w:val="22"/>
          <w:szCs w:val="22"/>
        </w:rPr>
      </w:pPr>
      <w:r w:rsidRPr="00B535BF">
        <w:rPr>
          <w:sz w:val="22"/>
          <w:szCs w:val="22"/>
        </w:rPr>
        <w:t>Sin otro particular por el momento, aprovecho la ocasión para saludarle cordialmente.</w:t>
      </w:r>
    </w:p>
    <w:p w:rsidR="007E60CE" w:rsidRDefault="007E60CE" w:rsidP="007E60CE">
      <w:pPr>
        <w:spacing w:line="360" w:lineRule="auto"/>
        <w:jc w:val="both"/>
        <w:rPr>
          <w:sz w:val="22"/>
          <w:szCs w:val="22"/>
        </w:rPr>
      </w:pPr>
    </w:p>
    <w:p w:rsidR="00594BD1" w:rsidRDefault="00594BD1" w:rsidP="007E60CE">
      <w:pPr>
        <w:spacing w:line="360" w:lineRule="auto"/>
        <w:jc w:val="both"/>
        <w:rPr>
          <w:sz w:val="22"/>
          <w:szCs w:val="22"/>
        </w:rPr>
      </w:pPr>
    </w:p>
    <w:p w:rsidR="00594BD1" w:rsidRPr="00B535BF" w:rsidRDefault="00594BD1" w:rsidP="007E60CE">
      <w:pPr>
        <w:spacing w:line="360" w:lineRule="auto"/>
        <w:jc w:val="both"/>
        <w:rPr>
          <w:sz w:val="22"/>
          <w:szCs w:val="22"/>
        </w:rPr>
      </w:pPr>
    </w:p>
    <w:p w:rsidR="007E60CE" w:rsidRPr="00B535BF" w:rsidRDefault="007E60CE" w:rsidP="007E60CE">
      <w:pPr>
        <w:jc w:val="center"/>
        <w:rPr>
          <w:b/>
          <w:sz w:val="22"/>
          <w:szCs w:val="22"/>
        </w:rPr>
      </w:pPr>
      <w:r w:rsidRPr="00B535BF">
        <w:rPr>
          <w:b/>
          <w:sz w:val="22"/>
          <w:szCs w:val="22"/>
        </w:rPr>
        <w:t>A T E N T A M E N T E</w:t>
      </w:r>
    </w:p>
    <w:p w:rsidR="00982BC0" w:rsidRPr="00B535BF" w:rsidRDefault="00982BC0" w:rsidP="007E60CE">
      <w:pPr>
        <w:jc w:val="center"/>
        <w:rPr>
          <w:b/>
          <w:sz w:val="22"/>
          <w:szCs w:val="22"/>
        </w:rPr>
      </w:pPr>
    </w:p>
    <w:p w:rsidR="00982BC0" w:rsidRPr="00B535BF" w:rsidRDefault="00982BC0" w:rsidP="007E60CE">
      <w:pPr>
        <w:jc w:val="center"/>
        <w:rPr>
          <w:b/>
          <w:sz w:val="22"/>
          <w:szCs w:val="22"/>
        </w:rPr>
      </w:pPr>
    </w:p>
    <w:tbl>
      <w:tblPr>
        <w:tblStyle w:val="Tablaconcuadrcula"/>
        <w:tblW w:w="709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3545"/>
      </w:tblGrid>
      <w:tr w:rsidR="00CF00EE" w:rsidRPr="00B535BF" w:rsidTr="00CF00EE">
        <w:trPr>
          <w:jc w:val="center"/>
        </w:trPr>
        <w:tc>
          <w:tcPr>
            <w:tcW w:w="3545" w:type="dxa"/>
          </w:tcPr>
          <w:p w:rsidR="00CF00EE" w:rsidRPr="00B535BF" w:rsidRDefault="00CF00EE" w:rsidP="00CF00EE">
            <w:pPr>
              <w:jc w:val="center"/>
              <w:rPr>
                <w:b/>
                <w:sz w:val="22"/>
                <w:szCs w:val="22"/>
              </w:rPr>
            </w:pPr>
          </w:p>
          <w:p w:rsidR="00CF00EE" w:rsidRPr="00B535BF" w:rsidRDefault="00CF00EE" w:rsidP="00CF00EE">
            <w:pPr>
              <w:jc w:val="center"/>
              <w:rPr>
                <w:b/>
                <w:sz w:val="22"/>
                <w:szCs w:val="22"/>
              </w:rPr>
            </w:pPr>
          </w:p>
          <w:p w:rsidR="00CF00EE" w:rsidRPr="00B535BF" w:rsidRDefault="00CF00EE" w:rsidP="00CF00EE">
            <w:pPr>
              <w:jc w:val="center"/>
              <w:rPr>
                <w:b/>
                <w:sz w:val="22"/>
                <w:szCs w:val="22"/>
              </w:rPr>
            </w:pPr>
          </w:p>
          <w:p w:rsidR="00CF00EE" w:rsidRPr="00B535BF" w:rsidRDefault="00CF00EE" w:rsidP="00CF00EE">
            <w:pPr>
              <w:jc w:val="center"/>
              <w:rPr>
                <w:b/>
                <w:sz w:val="22"/>
                <w:szCs w:val="22"/>
              </w:rPr>
            </w:pPr>
            <w:r w:rsidRPr="00B535BF">
              <w:rPr>
                <w:b/>
                <w:sz w:val="22"/>
                <w:szCs w:val="22"/>
              </w:rPr>
              <w:t>_________________________</w:t>
            </w:r>
          </w:p>
        </w:tc>
        <w:tc>
          <w:tcPr>
            <w:tcW w:w="3545" w:type="dxa"/>
          </w:tcPr>
          <w:p w:rsidR="00CF00EE" w:rsidRPr="00B535BF" w:rsidRDefault="00CF00EE" w:rsidP="00CF00EE">
            <w:pPr>
              <w:jc w:val="center"/>
              <w:rPr>
                <w:b/>
                <w:sz w:val="22"/>
                <w:szCs w:val="22"/>
              </w:rPr>
            </w:pPr>
          </w:p>
          <w:p w:rsidR="00CF00EE" w:rsidRPr="00B535BF" w:rsidRDefault="00CF00EE" w:rsidP="00CF00EE">
            <w:pPr>
              <w:jc w:val="center"/>
              <w:rPr>
                <w:b/>
                <w:sz w:val="22"/>
                <w:szCs w:val="22"/>
              </w:rPr>
            </w:pPr>
          </w:p>
          <w:p w:rsidR="00CF00EE" w:rsidRPr="00B535BF" w:rsidRDefault="00CF00EE" w:rsidP="00CF00EE">
            <w:pPr>
              <w:jc w:val="center"/>
              <w:rPr>
                <w:b/>
                <w:sz w:val="22"/>
                <w:szCs w:val="22"/>
              </w:rPr>
            </w:pPr>
          </w:p>
          <w:p w:rsidR="00CF00EE" w:rsidRPr="00B535BF" w:rsidRDefault="00CF00EE" w:rsidP="00CF00EE">
            <w:pPr>
              <w:jc w:val="center"/>
              <w:rPr>
                <w:b/>
                <w:sz w:val="22"/>
                <w:szCs w:val="22"/>
              </w:rPr>
            </w:pPr>
            <w:r w:rsidRPr="00B535BF">
              <w:rPr>
                <w:b/>
                <w:sz w:val="22"/>
                <w:szCs w:val="22"/>
              </w:rPr>
              <w:t>_________________________</w:t>
            </w:r>
          </w:p>
        </w:tc>
      </w:tr>
      <w:tr w:rsidR="00CF00EE" w:rsidRPr="00B535BF" w:rsidTr="00CF00EE">
        <w:trPr>
          <w:jc w:val="center"/>
        </w:trPr>
        <w:tc>
          <w:tcPr>
            <w:tcW w:w="3545" w:type="dxa"/>
          </w:tcPr>
          <w:p w:rsidR="00CF00EE" w:rsidRPr="00B535BF" w:rsidRDefault="00CF00EE" w:rsidP="00CF00EE">
            <w:pPr>
              <w:jc w:val="center"/>
              <w:rPr>
                <w:color w:val="auto"/>
                <w:sz w:val="22"/>
                <w:szCs w:val="22"/>
              </w:rPr>
            </w:pPr>
            <w:r w:rsidRPr="00B535BF">
              <w:rPr>
                <w:color w:val="000000" w:themeColor="text1"/>
                <w:sz w:val="22"/>
                <w:szCs w:val="22"/>
                <w:highlight w:val="lightGray"/>
              </w:rPr>
              <w:t>Maestro tutor</w:t>
            </w:r>
          </w:p>
          <w:p w:rsidR="00CF00EE" w:rsidRPr="00B535BF" w:rsidRDefault="00CF00EE" w:rsidP="00CF00E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Tutor</w:t>
            </w:r>
            <w:r w:rsidRPr="00B535BF">
              <w:rPr>
                <w:color w:val="auto"/>
                <w:sz w:val="22"/>
                <w:szCs w:val="22"/>
              </w:rPr>
              <w:t xml:space="preserve">. </w:t>
            </w:r>
          </w:p>
        </w:tc>
        <w:tc>
          <w:tcPr>
            <w:tcW w:w="3545" w:type="dxa"/>
          </w:tcPr>
          <w:p w:rsidR="00CF00EE" w:rsidRPr="00B535BF" w:rsidRDefault="0097457A" w:rsidP="00CF00EE">
            <w:pPr>
              <w:tabs>
                <w:tab w:val="center" w:pos="2001"/>
                <w:tab w:val="right" w:pos="4003"/>
              </w:tabs>
              <w:jc w:val="center"/>
              <w:rPr>
                <w:color w:val="auto"/>
                <w:sz w:val="22"/>
                <w:szCs w:val="22"/>
              </w:rPr>
            </w:pPr>
            <w:sdt>
              <w:sdtPr>
                <w:rPr>
                  <w:b/>
                  <w:sz w:val="22"/>
                  <w:szCs w:val="22"/>
                </w:rPr>
                <w:alias w:val="NOMBRE COORDINADOR"/>
                <w:tag w:val="NOMBRE COORDINADOR"/>
                <w:id w:val="895081633"/>
                <w:placeholder>
                  <w:docPart w:val="CB07B9C515614B79ABB76E0CA5D364C7"/>
                </w:placeholder>
                <w:showingPlcHdr/>
              </w:sdtPr>
              <w:sdtEndPr/>
              <w:sdtContent>
                <w:r w:rsidR="00CF00EE" w:rsidRPr="00557D52">
                  <w:rPr>
                    <w:rStyle w:val="Textodelmarcadordeposicin"/>
                    <w:color w:val="000000" w:themeColor="text1"/>
                    <w:sz w:val="22"/>
                    <w:szCs w:val="22"/>
                    <w:highlight w:val="lightGray"/>
                  </w:rPr>
                  <w:t>Haga clic aquí para escribir texto.</w:t>
                </w:r>
              </w:sdtContent>
            </w:sdt>
          </w:p>
          <w:p w:rsidR="00CF00EE" w:rsidRPr="00B535BF" w:rsidRDefault="00CF00EE" w:rsidP="00CF00EE">
            <w:pPr>
              <w:jc w:val="center"/>
              <w:rPr>
                <w:b/>
                <w:sz w:val="22"/>
                <w:szCs w:val="22"/>
              </w:rPr>
            </w:pPr>
            <w:r w:rsidRPr="00B535BF">
              <w:rPr>
                <w:color w:val="auto"/>
                <w:sz w:val="22"/>
                <w:szCs w:val="22"/>
              </w:rPr>
              <w:t xml:space="preserve">Coordinador de  </w:t>
            </w:r>
            <w:sdt>
              <w:sdtPr>
                <w:rPr>
                  <w:sz w:val="22"/>
                  <w:szCs w:val="22"/>
                </w:rPr>
                <w:alias w:val="Trayectoria actual"/>
                <w:tag w:val="Trayectoria actual"/>
                <w:id w:val="-844638331"/>
                <w:placeholder>
                  <w:docPart w:val="EE9BBA44C222478A94C9E4B53FCBF446"/>
                </w:placeholder>
                <w:comboBox>
                  <w:listItem w:displayText="Elija la trayectoria" w:value="Elija la trayectoria"/>
                  <w:listItem w:displayText="Ing. en Energía" w:value="Ing. en Energía"/>
                  <w:listItem w:displayText="Ing. en Nanotecnología" w:value="Ing. en Nanotecnología"/>
                  <w:listItem w:displayText="Lic. en Estudios Multiculturales" w:value="Lic. en Estudios Multiculturales"/>
                  <w:listItem w:displayText="Lic. en Gestión Urbana y Rural" w:value="Lic. en Gestión Urbana y Rural"/>
                  <w:listItem w:displayText="Lic. en Gobernabilidad y Nueva Ciudadanía" w:value="Lic. en Gobernabilidad y Nueva Ciudadanía"/>
                  <w:listItem w:displayText="Lic. en Innovación Educativa" w:value="Lic. en Innovación Educativa"/>
                  <w:listItem w:displayText="Lic. en Genómica Alimentaria" w:value="Lic. en Genómica Alimentaria"/>
                </w:comboBox>
              </w:sdtPr>
              <w:sdtEndPr/>
              <w:sdtContent>
                <w:r w:rsidRPr="00B535BF">
                  <w:rPr>
                    <w:sz w:val="22"/>
                    <w:szCs w:val="22"/>
                  </w:rPr>
                  <w:t>Elija la trayectoria</w:t>
                </w:r>
              </w:sdtContent>
            </w:sdt>
          </w:p>
        </w:tc>
      </w:tr>
    </w:tbl>
    <w:p w:rsidR="00982BC0" w:rsidRPr="00B535BF" w:rsidRDefault="00982BC0" w:rsidP="007E60CE">
      <w:pPr>
        <w:jc w:val="center"/>
        <w:rPr>
          <w:b/>
          <w:sz w:val="22"/>
          <w:szCs w:val="22"/>
        </w:rPr>
      </w:pPr>
    </w:p>
    <w:p w:rsidR="007E60CE" w:rsidRPr="00B535BF" w:rsidRDefault="007E60CE" w:rsidP="007E60CE">
      <w:pPr>
        <w:jc w:val="center"/>
        <w:rPr>
          <w:rFonts w:eastAsia="@Adobe Fangsong Std R"/>
          <w:iCs/>
          <w:sz w:val="22"/>
          <w:szCs w:val="22"/>
        </w:rPr>
      </w:pPr>
    </w:p>
    <w:p w:rsidR="00F32677" w:rsidRPr="00B535BF" w:rsidRDefault="00F32677" w:rsidP="007E60CE">
      <w:pPr>
        <w:jc w:val="center"/>
        <w:rPr>
          <w:rFonts w:eastAsia="@Adobe Fangsong Std R"/>
          <w:iCs/>
          <w:sz w:val="22"/>
          <w:szCs w:val="22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4"/>
        <w:gridCol w:w="8164"/>
      </w:tblGrid>
      <w:tr w:rsidR="007E60CE" w:rsidRPr="001F3414" w:rsidTr="00653E6C">
        <w:tc>
          <w:tcPr>
            <w:tcW w:w="675" w:type="dxa"/>
          </w:tcPr>
          <w:p w:rsidR="007E60CE" w:rsidRPr="001F3414" w:rsidRDefault="007E60CE" w:rsidP="00653E6C">
            <w:pPr>
              <w:widowControl w:val="0"/>
              <w:tabs>
                <w:tab w:val="left" w:pos="275"/>
              </w:tabs>
              <w:autoSpaceDE w:val="0"/>
              <w:autoSpaceDN w:val="0"/>
              <w:adjustRightInd w:val="0"/>
              <w:rPr>
                <w:rFonts w:eastAsia="@Adobe Fangsong Std R"/>
                <w:iCs/>
                <w:sz w:val="16"/>
                <w:szCs w:val="22"/>
              </w:rPr>
            </w:pPr>
            <w:proofErr w:type="spellStart"/>
            <w:r w:rsidRPr="001F3414">
              <w:rPr>
                <w:rFonts w:eastAsia="@Adobe Fangsong Std R"/>
                <w:iCs/>
                <w:sz w:val="16"/>
                <w:szCs w:val="22"/>
              </w:rPr>
              <w:t>C.c.p</w:t>
            </w:r>
            <w:proofErr w:type="spellEnd"/>
            <w:r w:rsidRPr="001F3414">
              <w:rPr>
                <w:rFonts w:eastAsia="@Adobe Fangsong Std R"/>
                <w:iCs/>
                <w:sz w:val="16"/>
                <w:szCs w:val="22"/>
              </w:rPr>
              <w:t>.</w:t>
            </w:r>
          </w:p>
        </w:tc>
        <w:tc>
          <w:tcPr>
            <w:tcW w:w="8303" w:type="dxa"/>
          </w:tcPr>
          <w:p w:rsidR="007E60CE" w:rsidRPr="001F3414" w:rsidRDefault="007E60CE" w:rsidP="00653E6C">
            <w:pPr>
              <w:widowControl w:val="0"/>
              <w:tabs>
                <w:tab w:val="left" w:pos="275"/>
              </w:tabs>
              <w:autoSpaceDE w:val="0"/>
              <w:autoSpaceDN w:val="0"/>
              <w:adjustRightInd w:val="0"/>
              <w:rPr>
                <w:rFonts w:eastAsia="@Adobe Fangsong Std R"/>
                <w:iCs/>
                <w:sz w:val="16"/>
                <w:szCs w:val="22"/>
              </w:rPr>
            </w:pPr>
            <w:r w:rsidRPr="001F3414">
              <w:rPr>
                <w:rFonts w:eastAsia="@Adobe Fangsong Std R"/>
                <w:iCs/>
                <w:sz w:val="16"/>
                <w:szCs w:val="22"/>
              </w:rPr>
              <w:t>Expediente.</w:t>
            </w:r>
          </w:p>
          <w:p w:rsidR="006D14CC" w:rsidRPr="001F3414" w:rsidRDefault="006D14CC" w:rsidP="00653E6C">
            <w:pPr>
              <w:widowControl w:val="0"/>
              <w:tabs>
                <w:tab w:val="left" w:pos="275"/>
              </w:tabs>
              <w:autoSpaceDE w:val="0"/>
              <w:autoSpaceDN w:val="0"/>
              <w:adjustRightInd w:val="0"/>
              <w:rPr>
                <w:rFonts w:eastAsia="@Adobe Fangsong Std R"/>
                <w:iCs/>
                <w:sz w:val="16"/>
                <w:szCs w:val="22"/>
              </w:rPr>
            </w:pPr>
          </w:p>
        </w:tc>
      </w:tr>
    </w:tbl>
    <w:p w:rsidR="0072205B" w:rsidRPr="00B535BF" w:rsidRDefault="0072205B" w:rsidP="007E60CE">
      <w:pPr>
        <w:tabs>
          <w:tab w:val="left" w:pos="1276"/>
        </w:tabs>
        <w:rPr>
          <w:sz w:val="22"/>
          <w:szCs w:val="22"/>
        </w:rPr>
      </w:pPr>
    </w:p>
    <w:sectPr w:rsidR="0072205B" w:rsidRPr="00B535BF" w:rsidSect="00653E6C">
      <w:headerReference w:type="even" r:id="rId8"/>
      <w:headerReference w:type="default" r:id="rId9"/>
      <w:footerReference w:type="default" r:id="rId10"/>
      <w:pgSz w:w="12240" w:h="15840"/>
      <w:pgMar w:top="1417" w:right="1701" w:bottom="1417" w:left="1701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457A" w:rsidRDefault="0097457A">
      <w:r>
        <w:separator/>
      </w:r>
    </w:p>
  </w:endnote>
  <w:endnote w:type="continuationSeparator" w:id="0">
    <w:p w:rsidR="0097457A" w:rsidRDefault="009745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@Adobe Fangsong Std R">
    <w:altName w:val="@MS Mincho"/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3E6C" w:rsidRPr="0097617D" w:rsidRDefault="00653E6C" w:rsidP="00821A07">
    <w:pPr>
      <w:widowControl w:val="0"/>
      <w:tabs>
        <w:tab w:val="left" w:pos="275"/>
      </w:tabs>
      <w:autoSpaceDE w:val="0"/>
      <w:autoSpaceDN w:val="0"/>
      <w:adjustRightInd w:val="0"/>
      <w:spacing w:before="285"/>
      <w:rPr>
        <w:rFonts w:ascii="Cambria" w:eastAsia="@Adobe Fangsong Std R" w:hAnsi="Cambria"/>
        <w:iCs/>
        <w:sz w:val="22"/>
        <w:szCs w:val="22"/>
      </w:rPr>
    </w:pPr>
  </w:p>
  <w:p w:rsidR="00653E6C" w:rsidRDefault="00B925D1" w:rsidP="00653E6C">
    <w:pPr>
      <w:widowControl w:val="0"/>
      <w:tabs>
        <w:tab w:val="center" w:pos="5802"/>
      </w:tabs>
      <w:autoSpaceDE w:val="0"/>
      <w:autoSpaceDN w:val="0"/>
      <w:adjustRightInd w:val="0"/>
      <w:jc w:val="center"/>
      <w:rPr>
        <w:rFonts w:ascii="Cambria" w:eastAsia="@Adobe Fangsong Std R" w:hAnsi="Cambria"/>
        <w:sz w:val="18"/>
        <w:szCs w:val="18"/>
      </w:rPr>
    </w:pPr>
    <w:r>
      <w:rPr>
        <w:rFonts w:ascii="Cambria" w:eastAsia="@Adobe Fangsong Std R" w:hAnsi="Cambria"/>
        <w:sz w:val="18"/>
        <w:szCs w:val="18"/>
      </w:rPr>
      <w:t>Av. Universidad 3000, Col. Lomas de la Universidad, 59000, Sahuayo, Michoacán</w:t>
    </w:r>
  </w:p>
  <w:p w:rsidR="00653E6C" w:rsidRDefault="00B925D1" w:rsidP="00653E6C">
    <w:pPr>
      <w:widowControl w:val="0"/>
      <w:tabs>
        <w:tab w:val="center" w:pos="5787"/>
      </w:tabs>
      <w:autoSpaceDE w:val="0"/>
      <w:autoSpaceDN w:val="0"/>
      <w:adjustRightInd w:val="0"/>
      <w:jc w:val="center"/>
      <w:rPr>
        <w:rFonts w:ascii="Cambria" w:eastAsia="@Adobe Fangsong Std R" w:hAnsi="Cambria"/>
        <w:sz w:val="18"/>
        <w:szCs w:val="18"/>
      </w:rPr>
    </w:pPr>
    <w:r>
      <w:rPr>
        <w:rFonts w:ascii="Cambria" w:eastAsia="@Adobe Fangsong Std R" w:hAnsi="Cambria"/>
        <w:iCs/>
        <w:sz w:val="18"/>
        <w:szCs w:val="18"/>
      </w:rPr>
      <w:t>Tel.: (01) 353 53 2 07 21, (01) 353 53 2 09 13</w:t>
    </w:r>
    <w:r>
      <w:rPr>
        <w:rFonts w:ascii="Cambria" w:eastAsia="@Adobe Fangsong Std R" w:hAnsi="Cambria"/>
        <w:sz w:val="18"/>
        <w:szCs w:val="18"/>
      </w:rPr>
      <w:t xml:space="preserve"> y </w:t>
    </w:r>
    <w:r>
      <w:rPr>
        <w:rFonts w:ascii="Cambria" w:eastAsia="@Adobe Fangsong Std R" w:hAnsi="Cambria"/>
        <w:iCs/>
        <w:sz w:val="18"/>
        <w:szCs w:val="18"/>
      </w:rPr>
      <w:t>(01) 353 53 2 05 75</w:t>
    </w:r>
  </w:p>
  <w:p w:rsidR="00653E6C" w:rsidRDefault="0097457A" w:rsidP="00653E6C">
    <w:pPr>
      <w:widowControl w:val="0"/>
      <w:tabs>
        <w:tab w:val="center" w:pos="5787"/>
      </w:tabs>
      <w:autoSpaceDE w:val="0"/>
      <w:autoSpaceDN w:val="0"/>
      <w:adjustRightInd w:val="0"/>
      <w:jc w:val="center"/>
      <w:rPr>
        <w:rFonts w:ascii="Cambria" w:eastAsia="@Adobe Fangsong Std R" w:hAnsi="Cambria"/>
        <w:sz w:val="18"/>
        <w:szCs w:val="18"/>
      </w:rPr>
    </w:pPr>
    <w:hyperlink r:id="rId1" w:history="1">
      <w:r w:rsidR="00B925D1">
        <w:rPr>
          <w:rStyle w:val="Hipervnculo"/>
          <w:rFonts w:ascii="Cambria" w:eastAsia="@Adobe Fangsong Std R" w:hAnsi="Cambria"/>
          <w:sz w:val="18"/>
          <w:szCs w:val="18"/>
        </w:rPr>
        <w:t>www.ucienegam.edu.mx</w:t>
      </w:r>
    </w:hyperlink>
  </w:p>
  <w:p w:rsidR="00661DF5" w:rsidRPr="00092E61" w:rsidRDefault="00092E61" w:rsidP="00092E61">
    <w:pPr>
      <w:pStyle w:val="Piedepgina"/>
      <w:jc w:val="right"/>
      <w:rPr>
        <w:sz w:val="16"/>
        <w:szCs w:val="16"/>
      </w:rPr>
    </w:pPr>
    <w:r w:rsidRPr="00092E61">
      <w:rPr>
        <w:sz w:val="16"/>
        <w:szCs w:val="16"/>
      </w:rPr>
      <w:t>Mayo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457A" w:rsidRDefault="0097457A">
      <w:r>
        <w:separator/>
      </w:r>
    </w:p>
  </w:footnote>
  <w:footnote w:type="continuationSeparator" w:id="0">
    <w:p w:rsidR="0097457A" w:rsidRDefault="009745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7864" w:rsidRDefault="00E86192">
    <w:pPr>
      <w:pStyle w:val="Encabezado"/>
    </w:pPr>
    <w:r>
      <w:rPr>
        <w:noProof/>
        <w:color w:val="FF0000"/>
      </w:rPr>
      <w:drawing>
        <wp:inline distT="0" distB="0" distL="0" distR="0">
          <wp:extent cx="1089025" cy="548640"/>
          <wp:effectExtent l="0" t="0" r="0" b="3810"/>
          <wp:docPr id="6" name="Imagen 6" descr="logo se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se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9025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color w:val="FF0000"/>
      </w:rPr>
      <w:drawing>
        <wp:inline distT="0" distB="0" distL="0" distR="0">
          <wp:extent cx="1089025" cy="548640"/>
          <wp:effectExtent l="0" t="0" r="0" b="3810"/>
          <wp:docPr id="5" name="Imagen 5" descr="logo se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se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9025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52B9" w:rsidRDefault="00EF52B9"/>
  <w:p w:rsidR="00661DF5" w:rsidRDefault="008B1B9E" w:rsidP="00910C28">
    <w:pPr>
      <w:pStyle w:val="Encabezado"/>
      <w:jc w:val="center"/>
    </w:pPr>
    <w:r>
      <w:rPr>
        <w:noProof/>
      </w:rPr>
      <w:drawing>
        <wp:inline distT="0" distB="0" distL="0" distR="0" wp14:anchorId="0645FE82" wp14:editId="4641876F">
          <wp:extent cx="1539465" cy="962167"/>
          <wp:effectExtent l="0" t="0" r="3810" b="9525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1 UCEM ofic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0140" cy="96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1651B"/>
    <w:multiLevelType w:val="multilevel"/>
    <w:tmpl w:val="9A60E7E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" w15:restartNumberingAfterBreak="0">
    <w:nsid w:val="05C6266F"/>
    <w:multiLevelType w:val="multilevel"/>
    <w:tmpl w:val="65B08C6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9466689"/>
    <w:multiLevelType w:val="multilevel"/>
    <w:tmpl w:val="DA30E13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C1E0D84"/>
    <w:multiLevelType w:val="multilevel"/>
    <w:tmpl w:val="68946F3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0ED0785F"/>
    <w:multiLevelType w:val="hybridMultilevel"/>
    <w:tmpl w:val="FFE6DC68"/>
    <w:lvl w:ilvl="0" w:tplc="08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0FB40CCC"/>
    <w:multiLevelType w:val="multilevel"/>
    <w:tmpl w:val="B67E93D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25C05DB"/>
    <w:multiLevelType w:val="multilevel"/>
    <w:tmpl w:val="A68E01C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sz w:val="2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sz w:val="2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sz w:val="2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sz w:val="2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sz w:val="20"/>
      </w:rPr>
    </w:lvl>
  </w:abstractNum>
  <w:abstractNum w:abstractNumId="7" w15:restartNumberingAfterBreak="0">
    <w:nsid w:val="14815676"/>
    <w:multiLevelType w:val="multilevel"/>
    <w:tmpl w:val="65B08C6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1691003F"/>
    <w:multiLevelType w:val="multilevel"/>
    <w:tmpl w:val="022E0A44"/>
    <w:lvl w:ilvl="0">
      <w:start w:val="1"/>
      <w:numFmt w:val="decimal"/>
      <w:lvlText w:val="4.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1D9F1922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10" w15:restartNumberingAfterBreak="0">
    <w:nsid w:val="1E0728A3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11" w15:restartNumberingAfterBreak="0">
    <w:nsid w:val="206E668E"/>
    <w:multiLevelType w:val="hybridMultilevel"/>
    <w:tmpl w:val="66869454"/>
    <w:lvl w:ilvl="0" w:tplc="0464D348">
      <w:start w:val="7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2430ED1"/>
    <w:multiLevelType w:val="multilevel"/>
    <w:tmpl w:val="65B08C6A"/>
    <w:lvl w:ilvl="0">
      <w:start w:val="1"/>
      <w:numFmt w:val="decimal"/>
      <w:lvlText w:val="%1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640"/>
        </w:tabs>
        <w:ind w:left="26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640"/>
        </w:tabs>
        <w:ind w:left="2640" w:hanging="1800"/>
      </w:pPr>
      <w:rPr>
        <w:rFonts w:hint="default"/>
      </w:rPr>
    </w:lvl>
  </w:abstractNum>
  <w:abstractNum w:abstractNumId="13" w15:restartNumberingAfterBreak="0">
    <w:nsid w:val="23B76E51"/>
    <w:multiLevelType w:val="multilevel"/>
    <w:tmpl w:val="6DF0227C"/>
    <w:lvl w:ilvl="0">
      <w:start w:val="1"/>
      <w:numFmt w:val="decimal"/>
      <w:lvlText w:val="7.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267473E5"/>
    <w:multiLevelType w:val="multilevel"/>
    <w:tmpl w:val="468E2748"/>
    <w:lvl w:ilvl="0">
      <w:start w:val="1"/>
      <w:numFmt w:val="decimal"/>
      <w:lvlText w:val="3.1.%1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640"/>
        </w:tabs>
        <w:ind w:left="26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640"/>
        </w:tabs>
        <w:ind w:left="2640" w:hanging="1800"/>
      </w:pPr>
      <w:rPr>
        <w:rFonts w:hint="default"/>
      </w:rPr>
    </w:lvl>
  </w:abstractNum>
  <w:abstractNum w:abstractNumId="15" w15:restartNumberingAfterBreak="0">
    <w:nsid w:val="27837A07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16" w15:restartNumberingAfterBreak="0">
    <w:nsid w:val="2F702463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17" w15:restartNumberingAfterBreak="0">
    <w:nsid w:val="33115CFB"/>
    <w:multiLevelType w:val="multilevel"/>
    <w:tmpl w:val="CCBCCD04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338067B4"/>
    <w:multiLevelType w:val="multilevel"/>
    <w:tmpl w:val="61A2FD70"/>
    <w:lvl w:ilvl="0">
      <w:start w:val="3"/>
      <w:numFmt w:val="decimal"/>
      <w:lvlText w:val="4.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4CB08EA"/>
    <w:multiLevelType w:val="hybridMultilevel"/>
    <w:tmpl w:val="5784E596"/>
    <w:lvl w:ilvl="0" w:tplc="0C0A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0" w15:restartNumberingAfterBreak="0">
    <w:nsid w:val="3A895F42"/>
    <w:multiLevelType w:val="multilevel"/>
    <w:tmpl w:val="27288114"/>
    <w:lvl w:ilvl="0">
      <w:start w:val="1"/>
      <w:numFmt w:val="decimal"/>
      <w:lvlText w:val="5.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3B9E6210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22" w15:restartNumberingAfterBreak="0">
    <w:nsid w:val="3D937CF5"/>
    <w:multiLevelType w:val="multilevel"/>
    <w:tmpl w:val="65B08C6A"/>
    <w:lvl w:ilvl="0">
      <w:start w:val="1"/>
      <w:numFmt w:val="decimal"/>
      <w:lvlText w:val="%1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640"/>
        </w:tabs>
        <w:ind w:left="26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640"/>
        </w:tabs>
        <w:ind w:left="2640" w:hanging="1800"/>
      </w:pPr>
      <w:rPr>
        <w:rFonts w:hint="default"/>
      </w:rPr>
    </w:lvl>
  </w:abstractNum>
  <w:abstractNum w:abstractNumId="23" w15:restartNumberingAfterBreak="0">
    <w:nsid w:val="40485AE3"/>
    <w:multiLevelType w:val="hybridMultilevel"/>
    <w:tmpl w:val="EC6CAE0A"/>
    <w:lvl w:ilvl="0" w:tplc="B276D1EA">
      <w:start w:val="6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5C97DA1"/>
    <w:multiLevelType w:val="singleLevel"/>
    <w:tmpl w:val="DC149454"/>
    <w:lvl w:ilvl="0">
      <w:start w:val="1"/>
      <w:numFmt w:val="decimal"/>
      <w:lvlText w:val="1.%1. "/>
      <w:legacy w:legacy="1" w:legacySpace="0" w:legacyIndent="794"/>
      <w:lvlJc w:val="left"/>
      <w:pPr>
        <w:ind w:left="794" w:hanging="794"/>
      </w:pPr>
      <w:rPr>
        <w:rFonts w:ascii="Arial" w:hAnsi="Arial" w:hint="default"/>
        <w:sz w:val="22"/>
      </w:rPr>
    </w:lvl>
  </w:abstractNum>
  <w:abstractNum w:abstractNumId="25" w15:restartNumberingAfterBreak="0">
    <w:nsid w:val="4A317B55"/>
    <w:multiLevelType w:val="multilevel"/>
    <w:tmpl w:val="9FE00534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8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6" w15:restartNumberingAfterBreak="0">
    <w:nsid w:val="4B0004BD"/>
    <w:multiLevelType w:val="multilevel"/>
    <w:tmpl w:val="3DECE1D8"/>
    <w:lvl w:ilvl="0">
      <w:start w:val="1"/>
      <w:numFmt w:val="none"/>
      <w:lvlText w:val="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7" w15:restartNumberingAfterBreak="0">
    <w:nsid w:val="4BA659A1"/>
    <w:multiLevelType w:val="multilevel"/>
    <w:tmpl w:val="655877A0"/>
    <w:lvl w:ilvl="0">
      <w:start w:val="9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8" w15:restartNumberingAfterBreak="0">
    <w:nsid w:val="4E044635"/>
    <w:multiLevelType w:val="multilevel"/>
    <w:tmpl w:val="DC00804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9" w15:restartNumberingAfterBreak="0">
    <w:nsid w:val="4E3D4E7F"/>
    <w:multiLevelType w:val="multilevel"/>
    <w:tmpl w:val="566004C6"/>
    <w:lvl w:ilvl="0">
      <w:start w:val="1"/>
      <w:numFmt w:val="decimal"/>
      <w:lvlText w:val="6.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 w15:restartNumberingAfterBreak="0">
    <w:nsid w:val="5B1A3253"/>
    <w:multiLevelType w:val="hybridMultilevel"/>
    <w:tmpl w:val="9BC2E6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0D2BB1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32" w15:restartNumberingAfterBreak="0">
    <w:nsid w:val="5C3A7797"/>
    <w:multiLevelType w:val="multilevel"/>
    <w:tmpl w:val="69A8F0CA"/>
    <w:lvl w:ilvl="0">
      <w:start w:val="1"/>
      <w:numFmt w:val="none"/>
      <w:lvlText w:val="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 w15:restartNumberingAfterBreak="0">
    <w:nsid w:val="633539C4"/>
    <w:multiLevelType w:val="multilevel"/>
    <w:tmpl w:val="A8BCB672"/>
    <w:lvl w:ilvl="0">
      <w:start w:val="1"/>
      <w:numFmt w:val="decimal"/>
      <w:lvlText w:val="1.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4" w15:restartNumberingAfterBreak="0">
    <w:nsid w:val="70391947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35" w15:restartNumberingAfterBreak="0">
    <w:nsid w:val="795B5AC4"/>
    <w:multiLevelType w:val="hybridMultilevel"/>
    <w:tmpl w:val="91B8C452"/>
    <w:lvl w:ilvl="0" w:tplc="36FA8328">
      <w:start w:val="9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9BA2CB5"/>
    <w:multiLevelType w:val="hybridMultilevel"/>
    <w:tmpl w:val="8884AA90"/>
    <w:lvl w:ilvl="0" w:tplc="CEFC1582">
      <w:start w:val="8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D5A485F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38" w15:restartNumberingAfterBreak="0">
    <w:nsid w:val="7FA24E21"/>
    <w:multiLevelType w:val="multilevel"/>
    <w:tmpl w:val="C4B4A5EC"/>
    <w:lvl w:ilvl="0">
      <w:start w:val="2"/>
      <w:numFmt w:val="decimal"/>
      <w:lvlText w:val="2.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26"/>
  </w:num>
  <w:num w:numId="2">
    <w:abstractNumId w:val="5"/>
  </w:num>
  <w:num w:numId="3">
    <w:abstractNumId w:val="0"/>
  </w:num>
  <w:num w:numId="4">
    <w:abstractNumId w:val="25"/>
  </w:num>
  <w:num w:numId="5">
    <w:abstractNumId w:val="27"/>
  </w:num>
  <w:num w:numId="6">
    <w:abstractNumId w:val="24"/>
  </w:num>
  <w:num w:numId="7">
    <w:abstractNumId w:val="34"/>
  </w:num>
  <w:num w:numId="8">
    <w:abstractNumId w:val="9"/>
  </w:num>
  <w:num w:numId="9">
    <w:abstractNumId w:val="10"/>
  </w:num>
  <w:num w:numId="10">
    <w:abstractNumId w:val="16"/>
  </w:num>
  <w:num w:numId="11">
    <w:abstractNumId w:val="15"/>
  </w:num>
  <w:num w:numId="12">
    <w:abstractNumId w:val="31"/>
  </w:num>
  <w:num w:numId="13">
    <w:abstractNumId w:val="37"/>
  </w:num>
  <w:num w:numId="14">
    <w:abstractNumId w:val="21"/>
  </w:num>
  <w:num w:numId="15">
    <w:abstractNumId w:val="30"/>
  </w:num>
  <w:num w:numId="16">
    <w:abstractNumId w:val="19"/>
  </w:num>
  <w:num w:numId="17">
    <w:abstractNumId w:val="3"/>
  </w:num>
  <w:num w:numId="18">
    <w:abstractNumId w:val="35"/>
  </w:num>
  <w:num w:numId="19">
    <w:abstractNumId w:val="28"/>
  </w:num>
  <w:num w:numId="20">
    <w:abstractNumId w:val="38"/>
  </w:num>
  <w:num w:numId="21">
    <w:abstractNumId w:val="33"/>
  </w:num>
  <w:num w:numId="22">
    <w:abstractNumId w:val="8"/>
  </w:num>
  <w:num w:numId="23">
    <w:abstractNumId w:val="18"/>
  </w:num>
  <w:num w:numId="24">
    <w:abstractNumId w:val="20"/>
  </w:num>
  <w:num w:numId="25">
    <w:abstractNumId w:val="29"/>
  </w:num>
  <w:num w:numId="26">
    <w:abstractNumId w:val="13"/>
  </w:num>
  <w:num w:numId="27">
    <w:abstractNumId w:val="36"/>
  </w:num>
  <w:num w:numId="28">
    <w:abstractNumId w:val="11"/>
  </w:num>
  <w:num w:numId="29">
    <w:abstractNumId w:val="23"/>
  </w:num>
  <w:num w:numId="30">
    <w:abstractNumId w:val="6"/>
  </w:num>
  <w:num w:numId="31">
    <w:abstractNumId w:val="4"/>
  </w:num>
  <w:num w:numId="32">
    <w:abstractNumId w:val="1"/>
  </w:num>
  <w:num w:numId="33">
    <w:abstractNumId w:val="22"/>
  </w:num>
  <w:num w:numId="34">
    <w:abstractNumId w:val="7"/>
  </w:num>
  <w:num w:numId="35">
    <w:abstractNumId w:val="17"/>
  </w:num>
  <w:num w:numId="36">
    <w:abstractNumId w:val="12"/>
  </w:num>
  <w:num w:numId="37">
    <w:abstractNumId w:val="14"/>
  </w:num>
  <w:num w:numId="38">
    <w:abstractNumId w:val="2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13D"/>
    <w:rsid w:val="00000E29"/>
    <w:rsid w:val="00001132"/>
    <w:rsid w:val="00002D31"/>
    <w:rsid w:val="0002084C"/>
    <w:rsid w:val="00022092"/>
    <w:rsid w:val="0002339D"/>
    <w:rsid w:val="00024D49"/>
    <w:rsid w:val="00034840"/>
    <w:rsid w:val="00043C6A"/>
    <w:rsid w:val="00047AA3"/>
    <w:rsid w:val="00051148"/>
    <w:rsid w:val="000539E4"/>
    <w:rsid w:val="000638F7"/>
    <w:rsid w:val="00065D84"/>
    <w:rsid w:val="000751BD"/>
    <w:rsid w:val="00083118"/>
    <w:rsid w:val="000846DE"/>
    <w:rsid w:val="00092E61"/>
    <w:rsid w:val="000949AD"/>
    <w:rsid w:val="000A0313"/>
    <w:rsid w:val="000A6FF5"/>
    <w:rsid w:val="000B0D29"/>
    <w:rsid w:val="000B199F"/>
    <w:rsid w:val="000B5152"/>
    <w:rsid w:val="000D14E9"/>
    <w:rsid w:val="000F17B7"/>
    <w:rsid w:val="000F2BA3"/>
    <w:rsid w:val="001076A2"/>
    <w:rsid w:val="001148B9"/>
    <w:rsid w:val="001202B0"/>
    <w:rsid w:val="00120B95"/>
    <w:rsid w:val="0012244B"/>
    <w:rsid w:val="0012318A"/>
    <w:rsid w:val="00125A1B"/>
    <w:rsid w:val="001419AA"/>
    <w:rsid w:val="00155FFD"/>
    <w:rsid w:val="00167126"/>
    <w:rsid w:val="00172693"/>
    <w:rsid w:val="00191FDB"/>
    <w:rsid w:val="00193143"/>
    <w:rsid w:val="001931A5"/>
    <w:rsid w:val="00195596"/>
    <w:rsid w:val="001959A5"/>
    <w:rsid w:val="001A03D9"/>
    <w:rsid w:val="001A2B11"/>
    <w:rsid w:val="001A2E08"/>
    <w:rsid w:val="001A5D4F"/>
    <w:rsid w:val="001A5FDA"/>
    <w:rsid w:val="001A69CC"/>
    <w:rsid w:val="001C0A22"/>
    <w:rsid w:val="001C322C"/>
    <w:rsid w:val="001C620C"/>
    <w:rsid w:val="001E1A8B"/>
    <w:rsid w:val="001F171D"/>
    <w:rsid w:val="001F3414"/>
    <w:rsid w:val="00205088"/>
    <w:rsid w:val="00206334"/>
    <w:rsid w:val="002106F3"/>
    <w:rsid w:val="00215C45"/>
    <w:rsid w:val="002248C4"/>
    <w:rsid w:val="00226D75"/>
    <w:rsid w:val="00227718"/>
    <w:rsid w:val="00227D5E"/>
    <w:rsid w:val="00227F1B"/>
    <w:rsid w:val="00234D91"/>
    <w:rsid w:val="00237F63"/>
    <w:rsid w:val="002600EF"/>
    <w:rsid w:val="0027079C"/>
    <w:rsid w:val="0027191D"/>
    <w:rsid w:val="00271FF6"/>
    <w:rsid w:val="0027593D"/>
    <w:rsid w:val="00285330"/>
    <w:rsid w:val="002862A5"/>
    <w:rsid w:val="00291712"/>
    <w:rsid w:val="002A2158"/>
    <w:rsid w:val="002B1CC9"/>
    <w:rsid w:val="002B4F7B"/>
    <w:rsid w:val="002C39DA"/>
    <w:rsid w:val="002C5091"/>
    <w:rsid w:val="002C76A7"/>
    <w:rsid w:val="002D7F7D"/>
    <w:rsid w:val="002E0BC2"/>
    <w:rsid w:val="002F7666"/>
    <w:rsid w:val="00301883"/>
    <w:rsid w:val="00312C2D"/>
    <w:rsid w:val="00317438"/>
    <w:rsid w:val="0031752F"/>
    <w:rsid w:val="00324398"/>
    <w:rsid w:val="00324905"/>
    <w:rsid w:val="00327B00"/>
    <w:rsid w:val="00332BDA"/>
    <w:rsid w:val="003330BF"/>
    <w:rsid w:val="00334648"/>
    <w:rsid w:val="00342628"/>
    <w:rsid w:val="0034463C"/>
    <w:rsid w:val="00346AE0"/>
    <w:rsid w:val="00354241"/>
    <w:rsid w:val="0035768B"/>
    <w:rsid w:val="0036420E"/>
    <w:rsid w:val="00364F6F"/>
    <w:rsid w:val="00365ED5"/>
    <w:rsid w:val="00366F60"/>
    <w:rsid w:val="00367845"/>
    <w:rsid w:val="0037133F"/>
    <w:rsid w:val="00380239"/>
    <w:rsid w:val="00384CC5"/>
    <w:rsid w:val="00386F0C"/>
    <w:rsid w:val="00394031"/>
    <w:rsid w:val="003972AC"/>
    <w:rsid w:val="00397661"/>
    <w:rsid w:val="003A10A5"/>
    <w:rsid w:val="003A6529"/>
    <w:rsid w:val="003B2E3C"/>
    <w:rsid w:val="003B5DE1"/>
    <w:rsid w:val="003C07C4"/>
    <w:rsid w:val="003D1BE4"/>
    <w:rsid w:val="003D56E0"/>
    <w:rsid w:val="003E46F2"/>
    <w:rsid w:val="003E7C8A"/>
    <w:rsid w:val="003F3856"/>
    <w:rsid w:val="003F6ED0"/>
    <w:rsid w:val="003F77ED"/>
    <w:rsid w:val="00400461"/>
    <w:rsid w:val="004133B3"/>
    <w:rsid w:val="004232E1"/>
    <w:rsid w:val="00423F43"/>
    <w:rsid w:val="0043287A"/>
    <w:rsid w:val="004334D3"/>
    <w:rsid w:val="00436DBE"/>
    <w:rsid w:val="00441C99"/>
    <w:rsid w:val="004421AD"/>
    <w:rsid w:val="004429DD"/>
    <w:rsid w:val="004518E1"/>
    <w:rsid w:val="00452BB8"/>
    <w:rsid w:val="00455A20"/>
    <w:rsid w:val="004618DC"/>
    <w:rsid w:val="00462826"/>
    <w:rsid w:val="00465315"/>
    <w:rsid w:val="00475695"/>
    <w:rsid w:val="00485B6A"/>
    <w:rsid w:val="004869A1"/>
    <w:rsid w:val="00491078"/>
    <w:rsid w:val="004A19CF"/>
    <w:rsid w:val="004A1EB9"/>
    <w:rsid w:val="004A463C"/>
    <w:rsid w:val="004B57C2"/>
    <w:rsid w:val="004B7405"/>
    <w:rsid w:val="004B761E"/>
    <w:rsid w:val="004B7A95"/>
    <w:rsid w:val="004C6B85"/>
    <w:rsid w:val="004D1232"/>
    <w:rsid w:val="004D2034"/>
    <w:rsid w:val="004D3352"/>
    <w:rsid w:val="004D7258"/>
    <w:rsid w:val="004D7BC4"/>
    <w:rsid w:val="004E273D"/>
    <w:rsid w:val="004F3074"/>
    <w:rsid w:val="004F3B6D"/>
    <w:rsid w:val="004F5108"/>
    <w:rsid w:val="004F79E6"/>
    <w:rsid w:val="004F7A82"/>
    <w:rsid w:val="005059AB"/>
    <w:rsid w:val="00513054"/>
    <w:rsid w:val="005141A6"/>
    <w:rsid w:val="00531B8E"/>
    <w:rsid w:val="00536E22"/>
    <w:rsid w:val="00540B7C"/>
    <w:rsid w:val="0054345E"/>
    <w:rsid w:val="00560F8D"/>
    <w:rsid w:val="005630E4"/>
    <w:rsid w:val="00565052"/>
    <w:rsid w:val="00566D05"/>
    <w:rsid w:val="00570730"/>
    <w:rsid w:val="00572A49"/>
    <w:rsid w:val="00572E8A"/>
    <w:rsid w:val="00584E6E"/>
    <w:rsid w:val="00586C3F"/>
    <w:rsid w:val="00594BD1"/>
    <w:rsid w:val="005A3016"/>
    <w:rsid w:val="005A3E29"/>
    <w:rsid w:val="005A64CC"/>
    <w:rsid w:val="005B137F"/>
    <w:rsid w:val="005B5A4E"/>
    <w:rsid w:val="005B74E6"/>
    <w:rsid w:val="005C049C"/>
    <w:rsid w:val="005C2385"/>
    <w:rsid w:val="005C2B96"/>
    <w:rsid w:val="005C559F"/>
    <w:rsid w:val="005C722F"/>
    <w:rsid w:val="005E2F89"/>
    <w:rsid w:val="005E4373"/>
    <w:rsid w:val="005E5070"/>
    <w:rsid w:val="005F35BF"/>
    <w:rsid w:val="00601A4E"/>
    <w:rsid w:val="0060475E"/>
    <w:rsid w:val="0061015E"/>
    <w:rsid w:val="00612E1A"/>
    <w:rsid w:val="006175F7"/>
    <w:rsid w:val="006175F8"/>
    <w:rsid w:val="006235B2"/>
    <w:rsid w:val="00627152"/>
    <w:rsid w:val="00630FD3"/>
    <w:rsid w:val="00635A33"/>
    <w:rsid w:val="00643751"/>
    <w:rsid w:val="00645ED9"/>
    <w:rsid w:val="00653E6C"/>
    <w:rsid w:val="00661DF5"/>
    <w:rsid w:val="006644E0"/>
    <w:rsid w:val="00674193"/>
    <w:rsid w:val="00675637"/>
    <w:rsid w:val="00680F4A"/>
    <w:rsid w:val="00683964"/>
    <w:rsid w:val="006945B1"/>
    <w:rsid w:val="006A0240"/>
    <w:rsid w:val="006A0262"/>
    <w:rsid w:val="006A5AF1"/>
    <w:rsid w:val="006B29AC"/>
    <w:rsid w:val="006B2D46"/>
    <w:rsid w:val="006C0621"/>
    <w:rsid w:val="006C1D17"/>
    <w:rsid w:val="006C3C5E"/>
    <w:rsid w:val="006C5B2B"/>
    <w:rsid w:val="006C620A"/>
    <w:rsid w:val="006D0964"/>
    <w:rsid w:val="006D14A1"/>
    <w:rsid w:val="006D14CC"/>
    <w:rsid w:val="006D28ED"/>
    <w:rsid w:val="006D3706"/>
    <w:rsid w:val="006D701D"/>
    <w:rsid w:val="006E44C8"/>
    <w:rsid w:val="006E5477"/>
    <w:rsid w:val="006F137E"/>
    <w:rsid w:val="00700D25"/>
    <w:rsid w:val="00704C15"/>
    <w:rsid w:val="007053BB"/>
    <w:rsid w:val="00711E3A"/>
    <w:rsid w:val="00711EB6"/>
    <w:rsid w:val="0071589F"/>
    <w:rsid w:val="00716EB5"/>
    <w:rsid w:val="0072068F"/>
    <w:rsid w:val="0072205B"/>
    <w:rsid w:val="00723814"/>
    <w:rsid w:val="00732A4F"/>
    <w:rsid w:val="00742AB5"/>
    <w:rsid w:val="00744B03"/>
    <w:rsid w:val="007563C5"/>
    <w:rsid w:val="00767CF3"/>
    <w:rsid w:val="00774BF9"/>
    <w:rsid w:val="00775E13"/>
    <w:rsid w:val="007766F1"/>
    <w:rsid w:val="0077713D"/>
    <w:rsid w:val="0078217C"/>
    <w:rsid w:val="0078666C"/>
    <w:rsid w:val="00790351"/>
    <w:rsid w:val="00791926"/>
    <w:rsid w:val="00791CC6"/>
    <w:rsid w:val="007A4049"/>
    <w:rsid w:val="007A5069"/>
    <w:rsid w:val="007B1179"/>
    <w:rsid w:val="007B6C96"/>
    <w:rsid w:val="007B7960"/>
    <w:rsid w:val="007C120D"/>
    <w:rsid w:val="007C42EA"/>
    <w:rsid w:val="007E1BD0"/>
    <w:rsid w:val="007E2207"/>
    <w:rsid w:val="007E371B"/>
    <w:rsid w:val="007E4A3A"/>
    <w:rsid w:val="007E4CF4"/>
    <w:rsid w:val="007E60CE"/>
    <w:rsid w:val="007F35BC"/>
    <w:rsid w:val="007F4C92"/>
    <w:rsid w:val="007F70BE"/>
    <w:rsid w:val="00800984"/>
    <w:rsid w:val="00811305"/>
    <w:rsid w:val="00813A84"/>
    <w:rsid w:val="00814234"/>
    <w:rsid w:val="00821A07"/>
    <w:rsid w:val="00826564"/>
    <w:rsid w:val="008306FD"/>
    <w:rsid w:val="00837E13"/>
    <w:rsid w:val="00842F52"/>
    <w:rsid w:val="008462C2"/>
    <w:rsid w:val="00851339"/>
    <w:rsid w:val="00860365"/>
    <w:rsid w:val="00861D91"/>
    <w:rsid w:val="00863A90"/>
    <w:rsid w:val="00870E69"/>
    <w:rsid w:val="00874FD9"/>
    <w:rsid w:val="0087679D"/>
    <w:rsid w:val="00881312"/>
    <w:rsid w:val="00885058"/>
    <w:rsid w:val="00885A0F"/>
    <w:rsid w:val="0089173E"/>
    <w:rsid w:val="0089301D"/>
    <w:rsid w:val="00895654"/>
    <w:rsid w:val="008A31E9"/>
    <w:rsid w:val="008A6290"/>
    <w:rsid w:val="008B1B9E"/>
    <w:rsid w:val="008B592F"/>
    <w:rsid w:val="008C01FF"/>
    <w:rsid w:val="008C3C59"/>
    <w:rsid w:val="008C6B6E"/>
    <w:rsid w:val="008C7C30"/>
    <w:rsid w:val="008D137F"/>
    <w:rsid w:val="008E52C1"/>
    <w:rsid w:val="008F600E"/>
    <w:rsid w:val="008F6B51"/>
    <w:rsid w:val="009008E7"/>
    <w:rsid w:val="009030BE"/>
    <w:rsid w:val="009060E8"/>
    <w:rsid w:val="00910C28"/>
    <w:rsid w:val="0091111F"/>
    <w:rsid w:val="009172AD"/>
    <w:rsid w:val="009207AF"/>
    <w:rsid w:val="009218E4"/>
    <w:rsid w:val="00921B57"/>
    <w:rsid w:val="0093058D"/>
    <w:rsid w:val="00937DA2"/>
    <w:rsid w:val="00951917"/>
    <w:rsid w:val="009548FD"/>
    <w:rsid w:val="00956C5E"/>
    <w:rsid w:val="00957FF6"/>
    <w:rsid w:val="00970F20"/>
    <w:rsid w:val="00971BD0"/>
    <w:rsid w:val="0097457A"/>
    <w:rsid w:val="0097617D"/>
    <w:rsid w:val="00982211"/>
    <w:rsid w:val="00982BC0"/>
    <w:rsid w:val="00985ADB"/>
    <w:rsid w:val="00986DEC"/>
    <w:rsid w:val="00992261"/>
    <w:rsid w:val="009A10B1"/>
    <w:rsid w:val="009A4BE4"/>
    <w:rsid w:val="009B21C0"/>
    <w:rsid w:val="009C7104"/>
    <w:rsid w:val="009D0BDD"/>
    <w:rsid w:val="009D2591"/>
    <w:rsid w:val="009D2875"/>
    <w:rsid w:val="009D5109"/>
    <w:rsid w:val="009E0061"/>
    <w:rsid w:val="009E4AB3"/>
    <w:rsid w:val="009F3456"/>
    <w:rsid w:val="00A01FC6"/>
    <w:rsid w:val="00A100F9"/>
    <w:rsid w:val="00A13DE3"/>
    <w:rsid w:val="00A169C2"/>
    <w:rsid w:val="00A17663"/>
    <w:rsid w:val="00A2009B"/>
    <w:rsid w:val="00A226B8"/>
    <w:rsid w:val="00A2325D"/>
    <w:rsid w:val="00A23691"/>
    <w:rsid w:val="00A26AB9"/>
    <w:rsid w:val="00A36A44"/>
    <w:rsid w:val="00A42FA3"/>
    <w:rsid w:val="00A538B8"/>
    <w:rsid w:val="00A54673"/>
    <w:rsid w:val="00A54DBB"/>
    <w:rsid w:val="00A567E8"/>
    <w:rsid w:val="00A56C9E"/>
    <w:rsid w:val="00A6063A"/>
    <w:rsid w:val="00A6090B"/>
    <w:rsid w:val="00A61C03"/>
    <w:rsid w:val="00A63DE1"/>
    <w:rsid w:val="00A65DCF"/>
    <w:rsid w:val="00A67929"/>
    <w:rsid w:val="00A815B8"/>
    <w:rsid w:val="00A8420D"/>
    <w:rsid w:val="00A84D0C"/>
    <w:rsid w:val="00A87343"/>
    <w:rsid w:val="00A90FE1"/>
    <w:rsid w:val="00A974AC"/>
    <w:rsid w:val="00A97A69"/>
    <w:rsid w:val="00AA17AA"/>
    <w:rsid w:val="00AA5D46"/>
    <w:rsid w:val="00AB1F13"/>
    <w:rsid w:val="00AD222A"/>
    <w:rsid w:val="00AD6074"/>
    <w:rsid w:val="00AE45CA"/>
    <w:rsid w:val="00AE5809"/>
    <w:rsid w:val="00AF4E9F"/>
    <w:rsid w:val="00B04C13"/>
    <w:rsid w:val="00B05444"/>
    <w:rsid w:val="00B107B2"/>
    <w:rsid w:val="00B13444"/>
    <w:rsid w:val="00B20983"/>
    <w:rsid w:val="00B244B6"/>
    <w:rsid w:val="00B27F84"/>
    <w:rsid w:val="00B30614"/>
    <w:rsid w:val="00B316FD"/>
    <w:rsid w:val="00B36931"/>
    <w:rsid w:val="00B376BE"/>
    <w:rsid w:val="00B42480"/>
    <w:rsid w:val="00B43378"/>
    <w:rsid w:val="00B436D8"/>
    <w:rsid w:val="00B52CEF"/>
    <w:rsid w:val="00B5341B"/>
    <w:rsid w:val="00B535BF"/>
    <w:rsid w:val="00B53774"/>
    <w:rsid w:val="00B55977"/>
    <w:rsid w:val="00B5633C"/>
    <w:rsid w:val="00B57BF9"/>
    <w:rsid w:val="00B6011A"/>
    <w:rsid w:val="00B742CA"/>
    <w:rsid w:val="00B8487B"/>
    <w:rsid w:val="00B925D1"/>
    <w:rsid w:val="00BB32AA"/>
    <w:rsid w:val="00BB37B2"/>
    <w:rsid w:val="00BB6BD0"/>
    <w:rsid w:val="00BC218F"/>
    <w:rsid w:val="00BC2BE0"/>
    <w:rsid w:val="00BC5D43"/>
    <w:rsid w:val="00BD3A70"/>
    <w:rsid w:val="00BE23C0"/>
    <w:rsid w:val="00BF40E0"/>
    <w:rsid w:val="00C03B3F"/>
    <w:rsid w:val="00C11ECC"/>
    <w:rsid w:val="00C138D6"/>
    <w:rsid w:val="00C15EA0"/>
    <w:rsid w:val="00C23548"/>
    <w:rsid w:val="00C25390"/>
    <w:rsid w:val="00C30DE1"/>
    <w:rsid w:val="00C360AA"/>
    <w:rsid w:val="00C362A9"/>
    <w:rsid w:val="00C431B1"/>
    <w:rsid w:val="00C46629"/>
    <w:rsid w:val="00C508CB"/>
    <w:rsid w:val="00C55C71"/>
    <w:rsid w:val="00C72096"/>
    <w:rsid w:val="00C775DE"/>
    <w:rsid w:val="00C81401"/>
    <w:rsid w:val="00C95AD1"/>
    <w:rsid w:val="00CA7F1A"/>
    <w:rsid w:val="00CB6C7B"/>
    <w:rsid w:val="00CD1706"/>
    <w:rsid w:val="00CD69C3"/>
    <w:rsid w:val="00CE168B"/>
    <w:rsid w:val="00CF00EE"/>
    <w:rsid w:val="00CF1B33"/>
    <w:rsid w:val="00CF6033"/>
    <w:rsid w:val="00CF6A50"/>
    <w:rsid w:val="00CF6AE7"/>
    <w:rsid w:val="00CF6E7E"/>
    <w:rsid w:val="00D0115B"/>
    <w:rsid w:val="00D019BF"/>
    <w:rsid w:val="00D0203F"/>
    <w:rsid w:val="00D15275"/>
    <w:rsid w:val="00D23D6C"/>
    <w:rsid w:val="00D24556"/>
    <w:rsid w:val="00D25FD2"/>
    <w:rsid w:val="00D32C35"/>
    <w:rsid w:val="00D420F8"/>
    <w:rsid w:val="00D45895"/>
    <w:rsid w:val="00D4744D"/>
    <w:rsid w:val="00D47B21"/>
    <w:rsid w:val="00D53D09"/>
    <w:rsid w:val="00D57246"/>
    <w:rsid w:val="00D62113"/>
    <w:rsid w:val="00D6764D"/>
    <w:rsid w:val="00D70C73"/>
    <w:rsid w:val="00D73FD5"/>
    <w:rsid w:val="00D80EFE"/>
    <w:rsid w:val="00D80F27"/>
    <w:rsid w:val="00D925B3"/>
    <w:rsid w:val="00D960ED"/>
    <w:rsid w:val="00D96BF4"/>
    <w:rsid w:val="00DA34D4"/>
    <w:rsid w:val="00DA5B74"/>
    <w:rsid w:val="00DA6689"/>
    <w:rsid w:val="00DB62B4"/>
    <w:rsid w:val="00DC155F"/>
    <w:rsid w:val="00DE10BF"/>
    <w:rsid w:val="00DE319B"/>
    <w:rsid w:val="00DF3E06"/>
    <w:rsid w:val="00DF4B4E"/>
    <w:rsid w:val="00DF4BDD"/>
    <w:rsid w:val="00E01369"/>
    <w:rsid w:val="00E03442"/>
    <w:rsid w:val="00E1223B"/>
    <w:rsid w:val="00E17048"/>
    <w:rsid w:val="00E17864"/>
    <w:rsid w:val="00E17DE8"/>
    <w:rsid w:val="00E271C6"/>
    <w:rsid w:val="00E3322E"/>
    <w:rsid w:val="00E35825"/>
    <w:rsid w:val="00E41EAC"/>
    <w:rsid w:val="00E45639"/>
    <w:rsid w:val="00E45D05"/>
    <w:rsid w:val="00E546C3"/>
    <w:rsid w:val="00E54BB0"/>
    <w:rsid w:val="00E6353D"/>
    <w:rsid w:val="00E64AA0"/>
    <w:rsid w:val="00E665CD"/>
    <w:rsid w:val="00E70CFA"/>
    <w:rsid w:val="00E72FF4"/>
    <w:rsid w:val="00E77559"/>
    <w:rsid w:val="00E77719"/>
    <w:rsid w:val="00E86192"/>
    <w:rsid w:val="00E93741"/>
    <w:rsid w:val="00E94E1A"/>
    <w:rsid w:val="00E95D39"/>
    <w:rsid w:val="00EA2362"/>
    <w:rsid w:val="00EA61D3"/>
    <w:rsid w:val="00EA6C15"/>
    <w:rsid w:val="00EA7848"/>
    <w:rsid w:val="00EB0356"/>
    <w:rsid w:val="00EB1C65"/>
    <w:rsid w:val="00EC0618"/>
    <w:rsid w:val="00ED6149"/>
    <w:rsid w:val="00ED6445"/>
    <w:rsid w:val="00ED673B"/>
    <w:rsid w:val="00EE04D8"/>
    <w:rsid w:val="00EE3B4D"/>
    <w:rsid w:val="00EE466C"/>
    <w:rsid w:val="00EE54FD"/>
    <w:rsid w:val="00EE6104"/>
    <w:rsid w:val="00EE6EF0"/>
    <w:rsid w:val="00EF15D1"/>
    <w:rsid w:val="00EF35D5"/>
    <w:rsid w:val="00EF44BA"/>
    <w:rsid w:val="00EF52B9"/>
    <w:rsid w:val="00EF589D"/>
    <w:rsid w:val="00EF6BA3"/>
    <w:rsid w:val="00EF6F0A"/>
    <w:rsid w:val="00EF71F1"/>
    <w:rsid w:val="00F06D4D"/>
    <w:rsid w:val="00F12F1B"/>
    <w:rsid w:val="00F15400"/>
    <w:rsid w:val="00F22359"/>
    <w:rsid w:val="00F27BD1"/>
    <w:rsid w:val="00F30490"/>
    <w:rsid w:val="00F32677"/>
    <w:rsid w:val="00F45F6F"/>
    <w:rsid w:val="00F46941"/>
    <w:rsid w:val="00F46DE9"/>
    <w:rsid w:val="00F4774E"/>
    <w:rsid w:val="00F52A66"/>
    <w:rsid w:val="00F54797"/>
    <w:rsid w:val="00F55037"/>
    <w:rsid w:val="00F60C4D"/>
    <w:rsid w:val="00F669A8"/>
    <w:rsid w:val="00F7598D"/>
    <w:rsid w:val="00F8131C"/>
    <w:rsid w:val="00F8222D"/>
    <w:rsid w:val="00F84F1F"/>
    <w:rsid w:val="00F85BE8"/>
    <w:rsid w:val="00F92560"/>
    <w:rsid w:val="00FA022B"/>
    <w:rsid w:val="00FA2F91"/>
    <w:rsid w:val="00FA3008"/>
    <w:rsid w:val="00FA397D"/>
    <w:rsid w:val="00FA4EC4"/>
    <w:rsid w:val="00FA7D58"/>
    <w:rsid w:val="00FB2A47"/>
    <w:rsid w:val="00FC39CD"/>
    <w:rsid w:val="00FC661D"/>
    <w:rsid w:val="00FD2464"/>
    <w:rsid w:val="00FD49EF"/>
    <w:rsid w:val="00FD4ABF"/>
    <w:rsid w:val="00FD4BAA"/>
    <w:rsid w:val="00FD505C"/>
    <w:rsid w:val="00FD62D0"/>
    <w:rsid w:val="00FE24B2"/>
    <w:rsid w:val="00FF2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9C7093"/>
  <w15:docId w15:val="{2CD69806-A4C8-4246-B2F5-49EE6B73C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 w:cs="Arial"/>
      <w:color w:val="000000"/>
      <w:sz w:val="24"/>
      <w:szCs w:val="24"/>
    </w:rPr>
  </w:style>
  <w:style w:type="paragraph" w:styleId="Ttulo1">
    <w:name w:val="heading 1"/>
    <w:basedOn w:val="Normal"/>
    <w:qFormat/>
    <w:pPr>
      <w:keepNext/>
      <w:overflowPunct w:val="0"/>
      <w:autoSpaceDE w:val="0"/>
      <w:autoSpaceDN w:val="0"/>
      <w:adjustRightInd w:val="0"/>
      <w:spacing w:before="60" w:after="60"/>
      <w:jc w:val="center"/>
      <w:textAlignment w:val="baseline"/>
      <w:outlineLvl w:val="0"/>
    </w:pPr>
    <w:rPr>
      <w:rFonts w:cs="Times New Roman"/>
      <w:b/>
      <w:color w:val="auto"/>
      <w:sz w:val="28"/>
      <w:szCs w:val="20"/>
      <w:lang w:val="es-ES_tradnl" w:eastAsia="es-ES"/>
    </w:rPr>
  </w:style>
  <w:style w:type="paragraph" w:styleId="Ttulo2">
    <w:name w:val="heading 2"/>
    <w:basedOn w:val="Normal"/>
    <w:next w:val="Normal"/>
    <w:qFormat/>
    <w:pPr>
      <w:keepNext/>
      <w:spacing w:line="360" w:lineRule="auto"/>
      <w:outlineLvl w:val="1"/>
    </w:pPr>
    <w:rPr>
      <w:b/>
    </w:rPr>
  </w:style>
  <w:style w:type="paragraph" w:styleId="Ttulo3">
    <w:name w:val="heading 3"/>
    <w:basedOn w:val="Normal"/>
    <w:qFormat/>
    <w:pPr>
      <w:keepNext/>
      <w:overflowPunct w:val="0"/>
      <w:autoSpaceDE w:val="0"/>
      <w:autoSpaceDN w:val="0"/>
      <w:adjustRightInd w:val="0"/>
      <w:textAlignment w:val="baseline"/>
      <w:outlineLvl w:val="2"/>
    </w:pPr>
    <w:rPr>
      <w:rFonts w:cs="Times New Roman"/>
      <w:b/>
      <w:color w:val="auto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sid w:val="00C473B2"/>
  </w:style>
  <w:style w:type="paragraph" w:styleId="Descripcin">
    <w:name w:val="caption"/>
    <w:basedOn w:val="Normal"/>
    <w:next w:val="Normal"/>
    <w:qFormat/>
    <w:pPr>
      <w:overflowPunct w:val="0"/>
      <w:autoSpaceDE w:val="0"/>
      <w:autoSpaceDN w:val="0"/>
      <w:adjustRightInd w:val="0"/>
      <w:jc w:val="center"/>
      <w:textAlignment w:val="baseline"/>
    </w:pPr>
    <w:rPr>
      <w:b/>
      <w:bCs/>
      <w:color w:val="auto"/>
      <w:sz w:val="20"/>
      <w:szCs w:val="20"/>
      <w:lang w:val="es-ES_tradnl" w:eastAsia="es-ES"/>
    </w:rPr>
  </w:style>
  <w:style w:type="paragraph" w:styleId="Textoindependiente2">
    <w:name w:val="Body Text 2"/>
    <w:basedOn w:val="Normal"/>
    <w:pPr>
      <w:overflowPunct w:val="0"/>
      <w:autoSpaceDE w:val="0"/>
      <w:autoSpaceDN w:val="0"/>
      <w:adjustRightInd w:val="0"/>
      <w:jc w:val="center"/>
      <w:textAlignment w:val="baseline"/>
    </w:pPr>
    <w:rPr>
      <w:color w:val="auto"/>
      <w:sz w:val="20"/>
      <w:szCs w:val="20"/>
      <w:lang w:val="es-ES_tradnl" w:eastAsia="es-ES"/>
    </w:rPr>
  </w:style>
  <w:style w:type="paragraph" w:customStyle="1" w:styleId="Textopredeterminado">
    <w:name w:val="Texto predeterminado"/>
    <w:basedOn w:val="Normal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 w:cs="Times New Roman"/>
      <w:color w:val="auto"/>
      <w:szCs w:val="20"/>
      <w:lang w:val="en-US" w:eastAsia="es-ES"/>
    </w:rPr>
  </w:style>
  <w:style w:type="paragraph" w:customStyle="1" w:styleId="1">
    <w:name w:val="1"/>
    <w:basedOn w:val="Normal"/>
    <w:next w:val="Sangradetextonormal"/>
    <w:pPr>
      <w:tabs>
        <w:tab w:val="left" w:pos="-1843"/>
      </w:tabs>
      <w:ind w:left="567" w:hanging="567"/>
      <w:jc w:val="both"/>
    </w:pPr>
    <w:rPr>
      <w:rFonts w:cs="Times New Roman"/>
      <w:color w:val="auto"/>
      <w:sz w:val="22"/>
      <w:szCs w:val="20"/>
      <w:lang w:eastAsia="es-ES"/>
    </w:rPr>
  </w:style>
  <w:style w:type="paragraph" w:styleId="Sangra2detindependiente">
    <w:name w:val="Body Text Indent 2"/>
    <w:basedOn w:val="Normal"/>
    <w:pPr>
      <w:tabs>
        <w:tab w:val="left" w:pos="1074"/>
      </w:tabs>
      <w:overflowPunct w:val="0"/>
      <w:autoSpaceDE w:val="0"/>
      <w:autoSpaceDN w:val="0"/>
      <w:adjustRightInd w:val="0"/>
      <w:spacing w:before="40" w:after="40"/>
      <w:ind w:left="1074" w:hanging="720"/>
      <w:jc w:val="both"/>
      <w:textAlignment w:val="baseline"/>
    </w:pPr>
    <w:rPr>
      <w:rFonts w:cs="Times New Roman"/>
      <w:color w:val="auto"/>
      <w:sz w:val="22"/>
      <w:szCs w:val="20"/>
      <w:lang w:val="es-ES_tradnl" w:eastAsia="es-ES"/>
    </w:rPr>
  </w:style>
  <w:style w:type="paragraph" w:styleId="Sangra3detindependiente">
    <w:name w:val="Body Text Indent 3"/>
    <w:basedOn w:val="Normal"/>
    <w:pPr>
      <w:tabs>
        <w:tab w:val="left" w:pos="-4323"/>
      </w:tabs>
      <w:overflowPunct w:val="0"/>
      <w:autoSpaceDE w:val="0"/>
      <w:autoSpaceDN w:val="0"/>
      <w:adjustRightInd w:val="0"/>
      <w:spacing w:before="40" w:after="40"/>
      <w:ind w:left="72"/>
      <w:jc w:val="both"/>
      <w:textAlignment w:val="baseline"/>
    </w:pPr>
    <w:rPr>
      <w:rFonts w:cs="Times New Roman"/>
      <w:color w:val="auto"/>
      <w:sz w:val="22"/>
      <w:szCs w:val="20"/>
      <w:lang w:val="es-ES_tradnl" w:eastAsia="es-ES"/>
    </w:rPr>
  </w:style>
  <w:style w:type="paragraph" w:styleId="Sangradetextonormal">
    <w:name w:val="Body Text Indent"/>
    <w:basedOn w:val="Normal"/>
    <w:pPr>
      <w:spacing w:after="120"/>
      <w:ind w:left="283"/>
    </w:pPr>
  </w:style>
  <w:style w:type="paragraph" w:styleId="Textodeglobo">
    <w:name w:val="Balloon Text"/>
    <w:basedOn w:val="Normal"/>
    <w:link w:val="TextodegloboCar"/>
    <w:rsid w:val="00821A07"/>
    <w:rPr>
      <w:rFonts w:ascii="Tahoma" w:hAnsi="Tahoma" w:cs="Times New Roman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rsid w:val="00821A07"/>
    <w:rPr>
      <w:rFonts w:ascii="Tahoma" w:hAnsi="Tahoma" w:cs="Tahoma"/>
      <w:color w:val="000000"/>
      <w:sz w:val="16"/>
      <w:szCs w:val="16"/>
    </w:rPr>
  </w:style>
  <w:style w:type="character" w:styleId="Hipervnculo">
    <w:name w:val="Hyperlink"/>
    <w:uiPriority w:val="99"/>
    <w:unhideWhenUsed/>
    <w:rsid w:val="00BB6BD0"/>
    <w:rPr>
      <w:color w:val="0000FF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034840"/>
    <w:rPr>
      <w:color w:val="808080"/>
    </w:rPr>
  </w:style>
  <w:style w:type="table" w:styleId="Tablaconcuadrcula">
    <w:name w:val="Table Grid"/>
    <w:basedOn w:val="Tablanormal"/>
    <w:rsid w:val="007220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865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cienegam.edu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icelda%20Cervantes\Downloads\cumplimiento-condicion%20(1)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FF5D960DA7A43DA98FC1E89F18680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EFA9C0-E95A-43E2-A0DB-AE38F0C40D25}"/>
      </w:docPartPr>
      <w:docPartBody>
        <w:p w:rsidR="00806A77" w:rsidRDefault="009574B1">
          <w:pPr>
            <w:pStyle w:val="FFF5D960DA7A43DA98FC1E89F186808D"/>
          </w:pPr>
          <w:r w:rsidRPr="00B535BF">
            <w:rPr>
              <w:rStyle w:val="Textodelmarcadordeposicin"/>
              <w:highlight w:val="lightGray"/>
            </w:rPr>
            <w:t>Haga clic aquí para escribir una fecha.</w:t>
          </w:r>
        </w:p>
      </w:docPartBody>
    </w:docPart>
    <w:docPart>
      <w:docPartPr>
        <w:name w:val="F8E33536D05A4E17BE09A54F407485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E6E4FC-DF8A-4980-86C9-58A0AE5F7BFF}"/>
      </w:docPartPr>
      <w:docPartBody>
        <w:p w:rsidR="00806A77" w:rsidRDefault="009574B1">
          <w:pPr>
            <w:pStyle w:val="F8E33536D05A4E17BE09A54F407485F4"/>
          </w:pPr>
          <w:r w:rsidRPr="00B535BF">
            <w:rPr>
              <w:rStyle w:val="Textodelmarcadordeposicin"/>
              <w:color w:val="000000" w:themeColor="text1"/>
              <w:highlight w:val="lightGray"/>
            </w:rPr>
            <w:t>Haga clic aquí para escribir texto.</w:t>
          </w:r>
        </w:p>
      </w:docPartBody>
    </w:docPart>
    <w:docPart>
      <w:docPartPr>
        <w:name w:val="A1D13404AADB4E3E8D2D371746D222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FC586C-BC4B-49FA-BB7E-EC49F4626216}"/>
      </w:docPartPr>
      <w:docPartBody>
        <w:p w:rsidR="00806A77" w:rsidRDefault="009574B1">
          <w:pPr>
            <w:pStyle w:val="A1D13404AADB4E3E8D2D371746D2224E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1C90A482B8A1419BB845BDA52A445A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1DE3C9-80CB-4A22-BDFF-8756F39B60CB}"/>
      </w:docPartPr>
      <w:docPartBody>
        <w:p w:rsidR="00806A77" w:rsidRDefault="009574B1">
          <w:pPr>
            <w:pStyle w:val="1C90A482B8A1419BB845BDA52A445AA3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D8C7623F26A943DDB2C1E9471E113C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530007-DB77-4863-B882-C4B09F807E9D}"/>
      </w:docPartPr>
      <w:docPartBody>
        <w:p w:rsidR="00806A77" w:rsidRDefault="009574B1">
          <w:pPr>
            <w:pStyle w:val="D8C7623F26A943DDB2C1E9471E113CDB"/>
          </w:pPr>
          <w:r w:rsidRPr="00B535BF">
            <w:rPr>
              <w:rStyle w:val="Textodelmarcadordeposicin"/>
              <w:color w:val="000000" w:themeColor="text1"/>
              <w:highlight w:val="lightGray"/>
            </w:rPr>
            <w:t>Elija un elemento.</w:t>
          </w:r>
        </w:p>
      </w:docPartBody>
    </w:docPart>
    <w:docPart>
      <w:docPartPr>
        <w:name w:val="CB07B9C515614B79ABB76E0CA5D364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C3342A-C72E-4A19-816E-D762B6C4D61C}"/>
      </w:docPartPr>
      <w:docPartBody>
        <w:p w:rsidR="00806A77" w:rsidRDefault="009574B1">
          <w:pPr>
            <w:pStyle w:val="CB07B9C515614B79ABB76E0CA5D364C7"/>
          </w:pPr>
          <w:r w:rsidRPr="00557D52">
            <w:rPr>
              <w:rStyle w:val="Textodelmarcadordeposicin"/>
              <w:color w:val="000000" w:themeColor="text1"/>
              <w:highlight w:val="lightGray"/>
            </w:rPr>
            <w:t>Haga clic aquí para escribir texto.</w:t>
          </w:r>
        </w:p>
      </w:docPartBody>
    </w:docPart>
    <w:docPart>
      <w:docPartPr>
        <w:name w:val="EE9BBA44C222478A94C9E4B53FCBF4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4A45BC-A2FD-4F5A-A1D8-7CAD6278DF0D}"/>
      </w:docPartPr>
      <w:docPartBody>
        <w:p w:rsidR="00806A77" w:rsidRDefault="009574B1">
          <w:pPr>
            <w:pStyle w:val="EE9BBA44C222478A94C9E4B53FCBF446"/>
          </w:pPr>
          <w:r w:rsidRPr="006A4AA0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@Adobe Fangsong Std R">
    <w:altName w:val="@MS Mincho"/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4B1"/>
    <w:rsid w:val="00806A77"/>
    <w:rsid w:val="009574B1"/>
    <w:rsid w:val="009A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FFF5D960DA7A43DA98FC1E89F186808D">
    <w:name w:val="FFF5D960DA7A43DA98FC1E89F186808D"/>
  </w:style>
  <w:style w:type="paragraph" w:customStyle="1" w:styleId="F8E33536D05A4E17BE09A54F407485F4">
    <w:name w:val="F8E33536D05A4E17BE09A54F407485F4"/>
  </w:style>
  <w:style w:type="paragraph" w:customStyle="1" w:styleId="A1D13404AADB4E3E8D2D371746D2224E">
    <w:name w:val="A1D13404AADB4E3E8D2D371746D2224E"/>
  </w:style>
  <w:style w:type="paragraph" w:customStyle="1" w:styleId="1C90A482B8A1419BB845BDA52A445AA3">
    <w:name w:val="1C90A482B8A1419BB845BDA52A445AA3"/>
  </w:style>
  <w:style w:type="paragraph" w:customStyle="1" w:styleId="D8C7623F26A943DDB2C1E9471E113CDB">
    <w:name w:val="D8C7623F26A943DDB2C1E9471E113CDB"/>
  </w:style>
  <w:style w:type="paragraph" w:customStyle="1" w:styleId="CB07B9C515614B79ABB76E0CA5D364C7">
    <w:name w:val="CB07B9C515614B79ABB76E0CA5D364C7"/>
  </w:style>
  <w:style w:type="paragraph" w:customStyle="1" w:styleId="EE9BBA44C222478A94C9E4B53FCBF446">
    <w:name w:val="EE9BBA44C222478A94C9E4B53FCBF4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CBF4A7-C9CB-45DD-9F93-772F32DF0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cumplimiento-condicion (1).dotm</Template>
  <TotalTime>1</TotalTime>
  <Pages>1</Pages>
  <Words>154</Words>
  <Characters>852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Modificación Solicitada por:</vt:lpstr>
      <vt:lpstr>Modificación Solicitada por:</vt:lpstr>
    </vt:vector>
  </TitlesOfParts>
  <Company>Secretaría de Educación Pública.</Company>
  <LinksUpToDate>false</LinksUpToDate>
  <CharactersWithSpaces>1004</CharactersWithSpaces>
  <SharedDoc>false</SharedDoc>
  <HLinks>
    <vt:vector size="6" baseType="variant">
      <vt:variant>
        <vt:i4>65614</vt:i4>
      </vt:variant>
      <vt:variant>
        <vt:i4>0</vt:i4>
      </vt:variant>
      <vt:variant>
        <vt:i4>0</vt:i4>
      </vt:variant>
      <vt:variant>
        <vt:i4>5</vt:i4>
      </vt:variant>
      <vt:variant>
        <vt:lpwstr>http://www.ucienegam.edu.mx/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Modificación Solicitada por:</dc:title>
  <dc:subject/>
  <dc:creator>Gabriel AM</dc:creator>
  <cp:keywords/>
  <dc:description/>
  <cp:lastModifiedBy>Gabriel AM</cp:lastModifiedBy>
  <cp:revision>2</cp:revision>
  <cp:lastPrinted>2015-07-23T16:41:00Z</cp:lastPrinted>
  <dcterms:created xsi:type="dcterms:W3CDTF">2024-02-22T17:59:00Z</dcterms:created>
  <dcterms:modified xsi:type="dcterms:W3CDTF">2024-02-22T18:12:00Z</dcterms:modified>
</cp:coreProperties>
</file>